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0E370" w14:textId="64749269" w:rsidR="00A050F9" w:rsidRDefault="000C4141"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g">
            <w:drawing>
              <wp:anchor distT="0" distB="0" distL="114300" distR="114300" simplePos="0" relativeHeight="251688448" behindDoc="0" locked="0" layoutInCell="1" allowOverlap="1" wp14:anchorId="60907E5B" wp14:editId="3235E629">
                <wp:simplePos x="0" y="0"/>
                <wp:positionH relativeFrom="page">
                  <wp:posOffset>595630</wp:posOffset>
                </wp:positionH>
                <wp:positionV relativeFrom="page">
                  <wp:posOffset>5844540</wp:posOffset>
                </wp:positionV>
                <wp:extent cx="3458845" cy="3609340"/>
                <wp:effectExtent l="0" t="0" r="0" b="22860"/>
                <wp:wrapThrough wrapText="bothSides">
                  <wp:wrapPolygon edited="0">
                    <wp:start x="159" y="0"/>
                    <wp:lineTo x="159" y="21585"/>
                    <wp:lineTo x="21255" y="21585"/>
                    <wp:lineTo x="21255" y="0"/>
                    <wp:lineTo x="159" y="0"/>
                  </wp:wrapPolygon>
                </wp:wrapThrough>
                <wp:docPr id="8" name="Group 8"/>
                <wp:cNvGraphicFramePr/>
                <a:graphic xmlns:a="http://schemas.openxmlformats.org/drawingml/2006/main">
                  <a:graphicData uri="http://schemas.microsoft.com/office/word/2010/wordprocessingGroup">
                    <wpg:wgp>
                      <wpg:cNvGrpSpPr/>
                      <wpg:grpSpPr>
                        <a:xfrm>
                          <a:off x="0" y="0"/>
                          <a:ext cx="3458845" cy="3609340"/>
                          <a:chOff x="0" y="0"/>
                          <a:chExt cx="3458845" cy="3609340"/>
                        </a:xfrm>
                        <a:extLst>
                          <a:ext uri="{0CCBE362-F206-4b92-989A-16890622DB6E}">
                            <ma14:wrappingTextBoxFlag xmlns:ma14="http://schemas.microsoft.com/office/mac/drawingml/2011/main" val="1"/>
                          </a:ext>
                        </a:extLst>
                      </wpg:grpSpPr>
                      <wps:wsp>
                        <wps:cNvPr id="915" name="Text Box 1511"/>
                        <wps:cNvSpPr txBox="1">
                          <a:spLocks noChangeArrowheads="1"/>
                        </wps:cNvSpPr>
                        <wps:spPr bwMode="auto">
                          <a:xfrm>
                            <a:off x="0" y="0"/>
                            <a:ext cx="3458845" cy="36093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3275965" cy="2419985"/>
                          </a:xfrm>
                          <a:prstGeom prst="rect">
                            <a:avLst/>
                          </a:prstGeom>
                          <a:noFill/>
                          <a:ln>
                            <a:noFill/>
                          </a:ln>
                          <a:effectLst/>
                          <a:extLst>
                            <a:ext uri="{C572A759-6A51-4108-AA02-DFA0A04FC94B}">
                              <ma14:wrappingTextBoxFlag xmlns:ma14="http://schemas.microsoft.com/office/mac/drawingml/2011/main"/>
                            </a:ext>
                          </a:extLst>
                        </wps:spPr>
                        <wps:txbx id="1">
                          <w:txbxContent>
                            <w:p w14:paraId="4DE67D39" w14:textId="77777777" w:rsidR="000B05C3" w:rsidRPr="009E2A28" w:rsidRDefault="000B05C3" w:rsidP="00A050F9">
                              <w:pPr>
                                <w:pStyle w:val="BodyText"/>
                              </w:pPr>
                              <w:r>
                                <w:t xml:space="preserve">Ms. </w:t>
                              </w:r>
                              <w:proofErr w:type="spellStart"/>
                              <w:r>
                                <w:t>Jacalyn</w:t>
                              </w:r>
                              <w:proofErr w:type="spellEnd"/>
                              <w:r>
                                <w:t xml:space="preserve"> Meisner is our new Ag Teacher and FFA Advisor at Blue Ridge! She’s from Jerseyville, Illinois and was part of the Jerseyville FFA Chapter and Section 15 Officer Team when she was in FFA. Ms. Meisner grew up on a livestock and grain operation, but spent majority of her time with the cattle, goats, and pigs preparing them for shows. She showed Shorthorn cattle nationally with her two siblings and pigs and Boer goats locally. Ms. Meisner has her bachelor’s degree in Elementary Education from EIU and a Master’s degree from U of I. She is looking forward to being a part of the community and watching her students become successful.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059815" y="2418715"/>
                            <a:ext cx="2307590" cy="104521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6" style="position:absolute;margin-left:46.9pt;margin-top:460.2pt;width:272.35pt;height:284.2pt;z-index:251688448;mso-position-horizontal-relative:page;mso-position-vertical-relative:page" coordsize="3458845,3609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" mv:complextextbox="1">
                <v:shapetype id="_x0000_t202" coordsize="21600,21600" o:spt="202" path="m0,0l0,21600,21600,21600,21600,0xe">
                  <v:stroke joinstyle="miter"/>
                  <v:path gradientshapeok="t" o:connecttype="rect"/>
                </v:shapetype>
                <v:shape id="Text Box 1511" o:spid="_x0000_s1027" type="#_x0000_t202" style="position:absolute;width:3458845;height:3609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VDxxAAA&#10;ANwAAAAPAAAAZHJzL2Rvd25yZXYueG1sRI9Ra8IwFIXfB/6HcIW9DE07sNjOKCIUhuxlbj/g0tw1&#10;weamNFmt/nozEPZ4OOd8h7PZTa4TIw3BelaQLzMQxI3XllsF31/1Yg0iRGSNnWdScKUAu+3saYOV&#10;9hf+pPEUW5EgHCpUYGLsKylDY8hhWPqeOHk/fnAYkxxaqQe8JLjr5GuWFdKh5bRgsKeDoeZ8+nUK&#10;6ul2s8eiKLn8qF+arr6GzB6Uep5P+zcQkab4H36037WCMl/B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VQ8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5" o:spid="_x0000_s1028" type="#_x0000_t202" style="position:absolute;left:91440;width:3275965;height:2419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w:p w14:paraId="4DE67D39" w14:textId="77777777" w:rsidR="000B05C3" w:rsidRPr="009E2A28" w:rsidRDefault="000B05C3" w:rsidP="00A050F9">
                        <w:pPr>
                          <w:pStyle w:val="BodyText"/>
                        </w:pPr>
                        <w:r>
                          <w:t xml:space="preserve">Ms. </w:t>
                        </w:r>
                        <w:proofErr w:type="spellStart"/>
                        <w:r>
                          <w:t>Jacalyn</w:t>
                        </w:r>
                        <w:proofErr w:type="spellEnd"/>
                        <w:r>
                          <w:t xml:space="preserve"> Meisner is our new Ag Teacher and FFA Advisor at Blue Ridge! She’s from Jerseyville, Illinois and was part of the Jerseyville FFA Chapter and Section 15 Officer Team when she was in FFA. Ms. Meisner grew up on a livestock and grain operation, but spent majority of her time with the cattle, goats, and pigs preparing them for shows. She showed Shorthorn cattle nationally with her two siblings and pigs and Boer goats locally. Ms. Meisner has her bachelor’s degree in Elementary Education from EIU and a Master’s degree from U of I. She is looking forward to being a part of the community and watching her students become successful.</w:t>
                        </w:r>
                      </w:p>
                    </w:txbxContent>
                  </v:textbox>
                </v:shape>
                <v:shape id="Text Box 7" o:spid="_x0000_s1029" type="#_x0000_t202" style="position:absolute;left:1059815;top:2418715;width:2307590;height:1045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0A7015">
        <w:rPr>
          <w:noProof/>
        </w:rPr>
        <mc:AlternateContent>
          <mc:Choice Requires="wps">
            <w:drawing>
              <wp:anchor distT="0" distB="0" distL="114300" distR="114300" simplePos="0" relativeHeight="251639296" behindDoc="0" locked="0" layoutInCell="0" allowOverlap="1" wp14:anchorId="19E31136" wp14:editId="79DF16E1">
                <wp:simplePos x="0" y="0"/>
                <wp:positionH relativeFrom="page">
                  <wp:posOffset>4629150</wp:posOffset>
                </wp:positionH>
                <wp:positionV relativeFrom="page">
                  <wp:posOffset>7348220</wp:posOffset>
                </wp:positionV>
                <wp:extent cx="2180590" cy="2105660"/>
                <wp:effectExtent l="0" t="0" r="3810" b="2540"/>
                <wp:wrapTight wrapText="bothSides">
                  <wp:wrapPolygon edited="0">
                    <wp:start x="0" y="0"/>
                    <wp:lineTo x="0" y="21366"/>
                    <wp:lineTo x="21386" y="21366"/>
                    <wp:lineTo x="21386"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05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C3FF40" w14:textId="77777777" w:rsidR="000B05C3" w:rsidRDefault="000B05C3" w:rsidP="000A7015">
                            <w:pPr>
                              <w:pStyle w:val="Boxtext-large"/>
                              <w:jc w:val="left"/>
                            </w:pPr>
                            <w:r>
                              <w:rPr>
                                <w:b/>
                              </w:rPr>
                              <w:t xml:space="preserve">College:  </w:t>
                            </w:r>
                            <w:r>
                              <w:t>EIU for Bachelors</w:t>
                            </w:r>
                          </w:p>
                          <w:p w14:paraId="3B241464" w14:textId="77777777" w:rsidR="000B05C3" w:rsidRDefault="000B05C3" w:rsidP="000A7015">
                            <w:pPr>
                              <w:pStyle w:val="Boxtext-large"/>
                              <w:ind w:left="720"/>
                              <w:jc w:val="left"/>
                            </w:pPr>
                            <w:r>
                              <w:t xml:space="preserve">     U of I for Masters</w:t>
                            </w:r>
                          </w:p>
                          <w:p w14:paraId="722F0782" w14:textId="77777777" w:rsidR="000B05C3" w:rsidRDefault="000B05C3" w:rsidP="000A7015">
                            <w:pPr>
                              <w:pStyle w:val="Boxtext-large"/>
                              <w:ind w:left="720"/>
                              <w:jc w:val="left"/>
                            </w:pPr>
                          </w:p>
                          <w:p w14:paraId="113FF580" w14:textId="77777777" w:rsidR="000B05C3" w:rsidRDefault="000B05C3" w:rsidP="000A7015">
                            <w:pPr>
                              <w:pStyle w:val="Boxtext-large"/>
                              <w:jc w:val="left"/>
                            </w:pPr>
                            <w:r>
                              <w:rPr>
                                <w:b/>
                              </w:rPr>
                              <w:t xml:space="preserve">Favorite CDEs: </w:t>
                            </w:r>
                            <w:r>
                              <w:t>Meats Evaluation and Parliamentary Procedure</w:t>
                            </w:r>
                          </w:p>
                          <w:p w14:paraId="5DB9D8EF" w14:textId="77777777" w:rsidR="000B05C3" w:rsidRDefault="000B05C3" w:rsidP="000A7015">
                            <w:pPr>
                              <w:pStyle w:val="Boxtext-large"/>
                              <w:jc w:val="left"/>
                            </w:pPr>
                          </w:p>
                          <w:p w14:paraId="3DC433D3" w14:textId="77777777" w:rsidR="000B05C3" w:rsidRDefault="000B05C3" w:rsidP="000A7015">
                            <w:pPr>
                              <w:pStyle w:val="Boxtext-large"/>
                              <w:jc w:val="left"/>
                            </w:pPr>
                            <w:r>
                              <w:rPr>
                                <w:b/>
                              </w:rPr>
                              <w:t xml:space="preserve">SAE: </w:t>
                            </w:r>
                            <w:r>
                              <w:t>Beef Production Ent</w:t>
                            </w:r>
                            <w:proofErr w:type="gramStart"/>
                            <w:r>
                              <w:t>.,</w:t>
                            </w:r>
                            <w:proofErr w:type="gramEnd"/>
                            <w:r>
                              <w:t xml:space="preserve"> Specialty Animal Production (now it’s Goat), and Diversified Livestock Ent.</w:t>
                            </w:r>
                          </w:p>
                          <w:p w14:paraId="2B04E7D1" w14:textId="77777777" w:rsidR="000B05C3" w:rsidRPr="000A7015" w:rsidRDefault="000B05C3" w:rsidP="000A7015">
                            <w:pPr>
                              <w:pStyle w:val="Boxtext-large"/>
                              <w:jc w:val="left"/>
                              <w:rPr>
                                <w:b/>
                              </w:rPr>
                            </w:pPr>
                          </w:p>
                          <w:p w14:paraId="763DFF4F" w14:textId="77777777" w:rsidR="000B05C3" w:rsidRPr="000A7015" w:rsidRDefault="000B05C3" w:rsidP="000A7015">
                            <w:pPr>
                              <w:pStyle w:val="Boxtext-large"/>
                              <w:jc w:val="left"/>
                              <w:rPr>
                                <w:b/>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364.5pt;margin-top:578.6pt;width:171.7pt;height:165.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" mv:complextextbox="1" o:allowincell="f" filled="f" fillcolor="#b3cfff" stroked="f" strokecolor="#b3cfff" strokeweight="1.5pt">
                <v:fill color2="#3f80cd" focus="100%" type="gradient">
                  <o:fill v:ext="view" type="gradientUnscaled"/>
                </v:fill>
                <v:textbox inset="3.6pt,,3.6pt">
                  <w:txbxContent>
                    <w:p w14:paraId="35C3FF40" w14:textId="77777777" w:rsidR="000B05C3" w:rsidRDefault="000B05C3" w:rsidP="000A7015">
                      <w:pPr>
                        <w:pStyle w:val="Boxtext-large"/>
                        <w:jc w:val="left"/>
                      </w:pPr>
                      <w:r>
                        <w:rPr>
                          <w:b/>
                        </w:rPr>
                        <w:t xml:space="preserve">College:  </w:t>
                      </w:r>
                      <w:r>
                        <w:t>EIU for Bachelors</w:t>
                      </w:r>
                    </w:p>
                    <w:p w14:paraId="3B241464" w14:textId="77777777" w:rsidR="000B05C3" w:rsidRDefault="000B05C3" w:rsidP="000A7015">
                      <w:pPr>
                        <w:pStyle w:val="Boxtext-large"/>
                        <w:ind w:left="720"/>
                        <w:jc w:val="left"/>
                      </w:pPr>
                      <w:r>
                        <w:t xml:space="preserve">     U of I for Masters</w:t>
                      </w:r>
                    </w:p>
                    <w:p w14:paraId="722F0782" w14:textId="77777777" w:rsidR="000B05C3" w:rsidRDefault="000B05C3" w:rsidP="000A7015">
                      <w:pPr>
                        <w:pStyle w:val="Boxtext-large"/>
                        <w:ind w:left="720"/>
                        <w:jc w:val="left"/>
                      </w:pPr>
                    </w:p>
                    <w:p w14:paraId="113FF580" w14:textId="77777777" w:rsidR="000B05C3" w:rsidRDefault="000B05C3" w:rsidP="000A7015">
                      <w:pPr>
                        <w:pStyle w:val="Boxtext-large"/>
                        <w:jc w:val="left"/>
                      </w:pPr>
                      <w:r>
                        <w:rPr>
                          <w:b/>
                        </w:rPr>
                        <w:t xml:space="preserve">Favorite CDEs: </w:t>
                      </w:r>
                      <w:r>
                        <w:t>Meats Evaluation and Parliamentary Procedure</w:t>
                      </w:r>
                    </w:p>
                    <w:p w14:paraId="5DB9D8EF" w14:textId="77777777" w:rsidR="000B05C3" w:rsidRDefault="000B05C3" w:rsidP="000A7015">
                      <w:pPr>
                        <w:pStyle w:val="Boxtext-large"/>
                        <w:jc w:val="left"/>
                      </w:pPr>
                    </w:p>
                    <w:p w14:paraId="3DC433D3" w14:textId="77777777" w:rsidR="000B05C3" w:rsidRDefault="000B05C3" w:rsidP="000A7015">
                      <w:pPr>
                        <w:pStyle w:val="Boxtext-large"/>
                        <w:jc w:val="left"/>
                      </w:pPr>
                      <w:r>
                        <w:rPr>
                          <w:b/>
                        </w:rPr>
                        <w:t xml:space="preserve">SAE: </w:t>
                      </w:r>
                      <w:r>
                        <w:t>Beef Production Ent</w:t>
                      </w:r>
                      <w:proofErr w:type="gramStart"/>
                      <w:r>
                        <w:t>.,</w:t>
                      </w:r>
                      <w:proofErr w:type="gramEnd"/>
                      <w:r>
                        <w:t xml:space="preserve"> Specialty Animal Production (now it’s Goat), and Diversified Livestock Ent.</w:t>
                      </w:r>
                    </w:p>
                    <w:p w14:paraId="2B04E7D1" w14:textId="77777777" w:rsidR="000B05C3" w:rsidRPr="000A7015" w:rsidRDefault="000B05C3" w:rsidP="000A7015">
                      <w:pPr>
                        <w:pStyle w:val="Boxtext-large"/>
                        <w:jc w:val="left"/>
                        <w:rPr>
                          <w:b/>
                        </w:rPr>
                      </w:pPr>
                    </w:p>
                    <w:p w14:paraId="763DFF4F" w14:textId="77777777" w:rsidR="000B05C3" w:rsidRPr="000A7015" w:rsidRDefault="000B05C3" w:rsidP="000A7015">
                      <w:pPr>
                        <w:pStyle w:val="Boxtext-large"/>
                        <w:jc w:val="left"/>
                        <w:rPr>
                          <w:b/>
                        </w:rPr>
                      </w:pPr>
                    </w:p>
                  </w:txbxContent>
                </v:textbox>
                <w10:wrap type="tight" anchorx="page" anchory="page"/>
              </v:shape>
            </w:pict>
          </mc:Fallback>
        </mc:AlternateContent>
      </w:r>
      <w:r w:rsidR="000A7015">
        <w:rPr>
          <w:noProof/>
        </w:rPr>
        <mc:AlternateContent>
          <mc:Choice Requires="wps">
            <w:drawing>
              <wp:anchor distT="0" distB="0" distL="114300" distR="114300" simplePos="0" relativeHeight="251640320" behindDoc="0" locked="0" layoutInCell="1" allowOverlap="1" wp14:anchorId="30C01DEC" wp14:editId="7E7DB078">
                <wp:simplePos x="0" y="0"/>
                <wp:positionH relativeFrom="page">
                  <wp:posOffset>4629150</wp:posOffset>
                </wp:positionH>
                <wp:positionV relativeFrom="page">
                  <wp:posOffset>7095490</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F87A90F" w14:textId="77777777" w:rsidR="000B05C3" w:rsidRPr="000A7015" w:rsidRDefault="000B05C3" w:rsidP="00A050F9">
                            <w:pPr>
                              <w:pStyle w:val="Boxheading-large"/>
                              <w:rPr>
                                <w:sz w:val="32"/>
                                <w:szCs w:val="32"/>
                              </w:rPr>
                            </w:pPr>
                            <w:r w:rsidRPr="000A7015">
                              <w:rPr>
                                <w:sz w:val="32"/>
                                <w:szCs w:val="32"/>
                              </w:rPr>
                              <w:t>Fun Facts: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margin-left:364.5pt;margin-top:558.7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" filled="f" fillcolor="#b3cfff" stroked="f" strokecolor="#b3cfff" strokeweight="1.5pt">
                <v:fill color2="#3f80cd" focus="100%" type="gradient">
                  <o:fill v:ext="view" type="gradientUnscaled"/>
                </v:fill>
                <v:textbox inset=",0,,0">
                  <w:txbxContent>
                    <w:p w14:paraId="7F87A90F" w14:textId="77777777" w:rsidR="000B05C3" w:rsidRPr="000A7015" w:rsidRDefault="000B05C3" w:rsidP="00A050F9">
                      <w:pPr>
                        <w:pStyle w:val="Boxheading-large"/>
                        <w:rPr>
                          <w:sz w:val="32"/>
                          <w:szCs w:val="32"/>
                        </w:rPr>
                      </w:pPr>
                      <w:r w:rsidRPr="000A7015">
                        <w:rPr>
                          <w:sz w:val="32"/>
                          <w:szCs w:val="32"/>
                        </w:rPr>
                        <w:t>Fun Facts:</w:t>
                      </w:r>
                    </w:p>
                  </w:txbxContent>
                </v:textbox>
                <w10:wrap anchorx="page" anchory="page"/>
              </v:shape>
            </w:pict>
          </mc:Fallback>
        </mc:AlternateContent>
      </w:r>
      <w:r w:rsidR="000A7015">
        <w:rPr>
          <w:noProof/>
        </w:rPr>
        <w:drawing>
          <wp:anchor distT="0" distB="0" distL="114300" distR="114300" simplePos="0" relativeHeight="251689472" behindDoc="0" locked="0" layoutInCell="1" allowOverlap="1" wp14:anchorId="61502D3F" wp14:editId="5BE4C059">
            <wp:simplePos x="0" y="0"/>
            <wp:positionH relativeFrom="page">
              <wp:posOffset>423545</wp:posOffset>
            </wp:positionH>
            <wp:positionV relativeFrom="page">
              <wp:posOffset>8322945</wp:posOffset>
            </wp:positionV>
            <wp:extent cx="1109345" cy="1385570"/>
            <wp:effectExtent l="0" t="0" r="8255" b="11430"/>
            <wp:wrapSquare wrapText="bothSides"/>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nfc5:42-181946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09345" cy="1385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7015">
        <w:rPr>
          <w:noProof/>
        </w:rPr>
        <mc:AlternateContent>
          <mc:Choice Requires="wps">
            <w:drawing>
              <wp:anchor distT="0" distB="0" distL="114300" distR="114300" simplePos="0" relativeHeight="251634176" behindDoc="0" locked="0" layoutInCell="1" allowOverlap="1" wp14:anchorId="71B3F6D6" wp14:editId="20116E26">
                <wp:simplePos x="0" y="0"/>
                <wp:positionH relativeFrom="page">
                  <wp:posOffset>595630</wp:posOffset>
                </wp:positionH>
                <wp:positionV relativeFrom="page">
                  <wp:posOffset>5190491</wp:posOffset>
                </wp:positionV>
                <wp:extent cx="3456305" cy="588010"/>
                <wp:effectExtent l="0" t="0" r="0" b="21590"/>
                <wp:wrapTight wrapText="bothSides">
                  <wp:wrapPolygon edited="0">
                    <wp:start x="159" y="0"/>
                    <wp:lineTo x="159" y="21460"/>
                    <wp:lineTo x="21271" y="21460"/>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5880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24CD81D" w14:textId="77777777" w:rsidR="000B05C3" w:rsidRDefault="000B05C3" w:rsidP="00A050F9">
                            <w:pPr>
                              <w:pStyle w:val="Heading2"/>
                            </w:pPr>
                            <w:r>
                              <w:t xml:space="preserve">New Year, New Advisor, </w:t>
                            </w:r>
                          </w:p>
                          <w:p w14:paraId="290B7AF2" w14:textId="77777777" w:rsidR="000B05C3" w:rsidRDefault="000B05C3" w:rsidP="00A050F9">
                            <w:pPr>
                              <w:pStyle w:val="Heading2"/>
                            </w:pPr>
                            <w:r>
                              <w:t>New Beginnings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46.9pt;margin-top:408.7pt;width:272.15pt;height:46.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" filled="f" fillcolor="#b3cfff" stroked="f" strokecolor="#b3cfff" strokeweight="1.5pt">
                <v:fill color2="#3f80cd" focus="100%" type="gradient">
                  <o:fill v:ext="view" type="gradientUnscaled"/>
                </v:fill>
                <v:textbox inset=",0,,0">
                  <w:txbxContent>
                    <w:p w14:paraId="124CD81D" w14:textId="77777777" w:rsidR="000B05C3" w:rsidRDefault="000B05C3" w:rsidP="00A050F9">
                      <w:pPr>
                        <w:pStyle w:val="Heading2"/>
                      </w:pPr>
                      <w:r>
                        <w:t xml:space="preserve">New Year, New Advisor, </w:t>
                      </w:r>
                    </w:p>
                    <w:p w14:paraId="290B7AF2" w14:textId="77777777" w:rsidR="000B05C3" w:rsidRDefault="000B05C3" w:rsidP="00A050F9">
                      <w:pPr>
                        <w:pStyle w:val="Heading2"/>
                      </w:pPr>
                      <w:r>
                        <w:t>New Beginnings</w:t>
                      </w:r>
                    </w:p>
                  </w:txbxContent>
                </v:textbox>
                <w10:wrap type="tight" anchorx="page" anchory="page"/>
              </v:shape>
            </w:pict>
          </mc:Fallback>
        </mc:AlternateContent>
      </w:r>
      <w:r w:rsidR="000A7015">
        <w:rPr>
          <w:noProof/>
        </w:rPr>
        <mc:AlternateContent>
          <mc:Choice Requires="wps">
            <w:drawing>
              <wp:anchor distT="0" distB="0" distL="114300" distR="114300" simplePos="0" relativeHeight="251633152" behindDoc="0" locked="0" layoutInCell="1" allowOverlap="1" wp14:anchorId="57BB6BC3" wp14:editId="4C220E60">
                <wp:simplePos x="0" y="0"/>
                <wp:positionH relativeFrom="page">
                  <wp:posOffset>593090</wp:posOffset>
                </wp:positionH>
                <wp:positionV relativeFrom="page">
                  <wp:posOffset>4625340</wp:posOffset>
                </wp:positionV>
                <wp:extent cx="444563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E4A5D75" w14:textId="77777777" w:rsidR="000B05C3" w:rsidRDefault="000B05C3" w:rsidP="00A050F9">
                            <w:pPr>
                              <w:pStyle w:val="Heading1"/>
                            </w:pPr>
                            <w:r>
                              <w:t>Meet the New Advisor!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3" type="#_x0000_t202" style="position:absolute;margin-left:46.7pt;margin-top:364.2pt;width:350.0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7E4A5D75" w14:textId="77777777" w:rsidR="000B05C3" w:rsidRDefault="000B05C3" w:rsidP="00A050F9">
                      <w:pPr>
                        <w:pStyle w:val="Heading1"/>
                      </w:pPr>
                      <w:r>
                        <w:t>Meet the New Advisor!</w:t>
                      </w:r>
                    </w:p>
                  </w:txbxContent>
                </v:textbox>
                <w10:wrap anchorx="page" anchory="page"/>
              </v:shape>
            </w:pict>
          </mc:Fallback>
        </mc:AlternateContent>
      </w:r>
      <w:r w:rsidR="000A7015">
        <w:rPr>
          <w:noProof/>
        </w:rPr>
        <w:drawing>
          <wp:anchor distT="0" distB="0" distL="118745" distR="118745" simplePos="0" relativeHeight="251677184" behindDoc="0" locked="0" layoutInCell="1" allowOverlap="1" wp14:anchorId="518E605A" wp14:editId="5E13309D">
            <wp:simplePos x="0" y="0"/>
            <wp:positionH relativeFrom="page">
              <wp:posOffset>5038725</wp:posOffset>
            </wp:positionH>
            <wp:positionV relativeFrom="page">
              <wp:posOffset>4460240</wp:posOffset>
            </wp:positionV>
            <wp:extent cx="1377950" cy="2066925"/>
            <wp:effectExtent l="228600" t="254000" r="323850" b="269875"/>
            <wp:wrapTight wrapText="bothSides">
              <wp:wrapPolygon edited="0">
                <wp:start x="-4392" y="-783"/>
                <wp:lineTo x="-5782" y="-41"/>
                <wp:lineTo x="-640" y="20942"/>
                <wp:lineTo x="20163" y="22303"/>
                <wp:lineTo x="23138" y="22691"/>
                <wp:lineTo x="27420" y="22077"/>
                <wp:lineTo x="25657" y="12827"/>
                <wp:lineTo x="22358" y="-2448"/>
                <wp:lineTo x="13681" y="-2832"/>
                <wp:lineTo x="-2446" y="-1063"/>
                <wp:lineTo x="-4392" y="-783"/>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728406">
                      <a:off x="0" y="0"/>
                      <a:ext cx="1377950" cy="20669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0A7015">
        <w:rPr>
          <w:noProof/>
        </w:rPr>
        <w:drawing>
          <wp:anchor distT="0" distB="0" distL="114300" distR="114300" simplePos="0" relativeHeight="251676160" behindDoc="0" locked="0" layoutInCell="1" allowOverlap="1" wp14:anchorId="213CE1A9" wp14:editId="37A9D614">
            <wp:simplePos x="0" y="0"/>
            <wp:positionH relativeFrom="page">
              <wp:posOffset>457200</wp:posOffset>
            </wp:positionH>
            <wp:positionV relativeFrom="page">
              <wp:posOffset>457200</wp:posOffset>
            </wp:positionV>
            <wp:extent cx="6858000" cy="2449830"/>
            <wp:effectExtent l="0" t="0" r="0" b="0"/>
            <wp:wrapTopAndBottom/>
            <wp:docPr id="7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58000" cy="244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7AD3">
        <w:rPr>
          <w:noProof/>
        </w:rPr>
        <mc:AlternateContent>
          <mc:Choice Requires="wps">
            <w:drawing>
              <wp:anchor distT="0" distB="0" distL="114300" distR="114300" simplePos="0" relativeHeight="251687424" behindDoc="0" locked="0" layoutInCell="1" allowOverlap="1" wp14:anchorId="09869443" wp14:editId="0AF27D66">
                <wp:simplePos x="0" y="0"/>
                <wp:positionH relativeFrom="page">
                  <wp:posOffset>4152294</wp:posOffset>
                </wp:positionH>
                <wp:positionV relativeFrom="page">
                  <wp:posOffset>6601935</wp:posOffset>
                </wp:positionV>
                <wp:extent cx="3179358" cy="398780"/>
                <wp:effectExtent l="0" t="0" r="0" b="7620"/>
                <wp:wrapTight wrapText="bothSides">
                  <wp:wrapPolygon edited="0">
                    <wp:start x="173" y="0"/>
                    <wp:lineTo x="173" y="20637"/>
                    <wp:lineTo x="21229" y="20637"/>
                    <wp:lineTo x="21229" y="0"/>
                    <wp:lineTo x="173" y="0"/>
                  </wp:wrapPolygon>
                </wp:wrapTight>
                <wp:docPr id="755" name="Text Box 755"/>
                <wp:cNvGraphicFramePr/>
                <a:graphic xmlns:a="http://schemas.openxmlformats.org/drawingml/2006/main">
                  <a:graphicData uri="http://schemas.microsoft.com/office/word/2010/wordprocessingShape">
                    <wps:wsp>
                      <wps:cNvSpPr txBox="1"/>
                      <wps:spPr>
                        <a:xfrm>
                          <a:off x="0" y="0"/>
                          <a:ext cx="3179358"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27E92" w14:textId="77777777" w:rsidR="000B05C3" w:rsidRDefault="000B05C3" w:rsidP="000A7015">
                            <w:pPr>
                              <w:jc w:val="center"/>
                              <w:rPr>
                                <w:rFonts w:ascii="American Typewriter" w:hAnsi="American Typewriter" w:cs="American Typewriter"/>
                                <w:b/>
                                <w:bCs/>
                                <w:color w:val="666666" w:themeColor="background2" w:themeShade="80"/>
                                <w:sz w:val="18"/>
                                <w:szCs w:val="18"/>
                              </w:rPr>
                            </w:pPr>
                            <w:r>
                              <w:rPr>
                                <w:rFonts w:ascii="American Typewriter" w:hAnsi="American Typewriter" w:cs="American Typewriter"/>
                                <w:b/>
                                <w:bCs/>
                                <w:color w:val="666666" w:themeColor="background2" w:themeShade="80"/>
                                <w:sz w:val="18"/>
                                <w:szCs w:val="18"/>
                              </w:rPr>
                              <w:t xml:space="preserve">Ms. </w:t>
                            </w:r>
                            <w:proofErr w:type="spellStart"/>
                            <w:r>
                              <w:rPr>
                                <w:rFonts w:ascii="American Typewriter" w:hAnsi="American Typewriter" w:cs="American Typewriter"/>
                                <w:b/>
                                <w:bCs/>
                                <w:color w:val="666666" w:themeColor="background2" w:themeShade="80"/>
                                <w:sz w:val="18"/>
                                <w:szCs w:val="18"/>
                              </w:rPr>
                              <w:t>Jacalyn</w:t>
                            </w:r>
                            <w:proofErr w:type="spellEnd"/>
                            <w:r>
                              <w:rPr>
                                <w:rFonts w:ascii="American Typewriter" w:hAnsi="American Typewriter" w:cs="American Typewriter"/>
                                <w:b/>
                                <w:bCs/>
                                <w:color w:val="666666" w:themeColor="background2" w:themeShade="80"/>
                                <w:sz w:val="18"/>
                                <w:szCs w:val="18"/>
                              </w:rPr>
                              <w:t xml:space="preserve"> Meisner</w:t>
                            </w:r>
                          </w:p>
                          <w:p w14:paraId="16AE9FFA" w14:textId="77777777" w:rsidR="000B05C3" w:rsidRPr="000A7015" w:rsidRDefault="000B05C3" w:rsidP="000A7015">
                            <w:pPr>
                              <w:jc w:val="center"/>
                              <w:rPr>
                                <w:rFonts w:ascii="American Typewriter" w:hAnsi="American Typewriter" w:cs="American Typewriter"/>
                                <w:b/>
                                <w:bCs/>
                                <w:color w:val="666666" w:themeColor="background2" w:themeShade="80"/>
                                <w:sz w:val="18"/>
                                <w:szCs w:val="18"/>
                              </w:rPr>
                            </w:pPr>
                            <w:r w:rsidRPr="000A7015">
                              <w:rPr>
                                <w:rFonts w:ascii="American Typewriter" w:hAnsi="American Typewriter" w:cs="American Typewriter"/>
                                <w:b/>
                                <w:bCs/>
                                <w:color w:val="666666" w:themeColor="background2" w:themeShade="80"/>
                                <w:sz w:val="18"/>
                                <w:szCs w:val="18"/>
                              </w:rPr>
                              <w:t xml:space="preserve">Blue Ridge </w:t>
                            </w:r>
                            <w:r w:rsidR="00EF5A95">
                              <w:rPr>
                                <w:rFonts w:ascii="American Typewriter" w:hAnsi="American Typewriter" w:cs="American Typewriter"/>
                                <w:b/>
                                <w:bCs/>
                                <w:color w:val="666666" w:themeColor="background2" w:themeShade="80"/>
                                <w:sz w:val="18"/>
                                <w:szCs w:val="18"/>
                              </w:rPr>
                              <w:t>Ag Teacher and FFA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34" type="#_x0000_t202" style="position:absolute;margin-left:326.95pt;margin-top:519.85pt;width:250.35pt;height:31.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" filled="f" stroked="f">
                <v:textbox>
                  <w:txbxContent>
                    <w:p w14:paraId="6CB27E92" w14:textId="77777777" w:rsidR="000B05C3" w:rsidRDefault="000B05C3" w:rsidP="000A7015">
                      <w:pPr>
                        <w:jc w:val="center"/>
                        <w:rPr>
                          <w:rFonts w:ascii="American Typewriter" w:hAnsi="American Typewriter" w:cs="American Typewriter"/>
                          <w:b/>
                          <w:bCs/>
                          <w:color w:val="666666" w:themeColor="background2" w:themeShade="80"/>
                          <w:sz w:val="18"/>
                          <w:szCs w:val="18"/>
                        </w:rPr>
                      </w:pPr>
                      <w:r>
                        <w:rPr>
                          <w:rFonts w:ascii="American Typewriter" w:hAnsi="American Typewriter" w:cs="American Typewriter"/>
                          <w:b/>
                          <w:bCs/>
                          <w:color w:val="666666" w:themeColor="background2" w:themeShade="80"/>
                          <w:sz w:val="18"/>
                          <w:szCs w:val="18"/>
                        </w:rPr>
                        <w:t xml:space="preserve">Ms. </w:t>
                      </w:r>
                      <w:proofErr w:type="spellStart"/>
                      <w:r>
                        <w:rPr>
                          <w:rFonts w:ascii="American Typewriter" w:hAnsi="American Typewriter" w:cs="American Typewriter"/>
                          <w:b/>
                          <w:bCs/>
                          <w:color w:val="666666" w:themeColor="background2" w:themeShade="80"/>
                          <w:sz w:val="18"/>
                          <w:szCs w:val="18"/>
                        </w:rPr>
                        <w:t>Jacalyn</w:t>
                      </w:r>
                      <w:proofErr w:type="spellEnd"/>
                      <w:r>
                        <w:rPr>
                          <w:rFonts w:ascii="American Typewriter" w:hAnsi="American Typewriter" w:cs="American Typewriter"/>
                          <w:b/>
                          <w:bCs/>
                          <w:color w:val="666666" w:themeColor="background2" w:themeShade="80"/>
                          <w:sz w:val="18"/>
                          <w:szCs w:val="18"/>
                        </w:rPr>
                        <w:t xml:space="preserve"> Meisner</w:t>
                      </w:r>
                    </w:p>
                    <w:p w14:paraId="16AE9FFA" w14:textId="77777777" w:rsidR="000B05C3" w:rsidRPr="000A7015" w:rsidRDefault="000B05C3" w:rsidP="000A7015">
                      <w:pPr>
                        <w:jc w:val="center"/>
                        <w:rPr>
                          <w:rFonts w:ascii="American Typewriter" w:hAnsi="American Typewriter" w:cs="American Typewriter"/>
                          <w:b/>
                          <w:bCs/>
                          <w:color w:val="666666" w:themeColor="background2" w:themeShade="80"/>
                          <w:sz w:val="18"/>
                          <w:szCs w:val="18"/>
                        </w:rPr>
                      </w:pPr>
                      <w:r w:rsidRPr="000A7015">
                        <w:rPr>
                          <w:rFonts w:ascii="American Typewriter" w:hAnsi="American Typewriter" w:cs="American Typewriter"/>
                          <w:b/>
                          <w:bCs/>
                          <w:color w:val="666666" w:themeColor="background2" w:themeShade="80"/>
                          <w:sz w:val="18"/>
                          <w:szCs w:val="18"/>
                        </w:rPr>
                        <w:t xml:space="preserve">Blue Ridge </w:t>
                      </w:r>
                      <w:r w:rsidR="00EF5A95">
                        <w:rPr>
                          <w:rFonts w:ascii="American Typewriter" w:hAnsi="American Typewriter" w:cs="American Typewriter"/>
                          <w:b/>
                          <w:bCs/>
                          <w:color w:val="666666" w:themeColor="background2" w:themeShade="80"/>
                          <w:sz w:val="18"/>
                          <w:szCs w:val="18"/>
                        </w:rPr>
                        <w:t>Ag Teacher and FFA Advisor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13C1683B" wp14:editId="7DC85F6B">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B0842E6" w14:textId="77777777" w:rsidR="000B05C3" w:rsidRDefault="000B05C3" w:rsidP="00A050F9">
                            <w:pPr>
                              <w:pStyle w:val="Date"/>
                            </w:pPr>
                            <w:r>
                              <w:t>August/September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6G2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a+&#10;yOjZtKqjaF6gP0E9mXoxcw2MXsgvGM0wI3Ks/noikmI0/MZtSSF9NuTZOJ4NwmtwzbHGUBTGLPQy&#10;eJ4myboeIi9dlIsd9MGW2Rb1DQWwaz6g71ue1xllBsv1t931bZI+/AM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eUr6G2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4B0842E6" w14:textId="77777777" w:rsidR="000B05C3" w:rsidRDefault="000B05C3" w:rsidP="00A050F9">
                      <w:pPr>
                        <w:pStyle w:val="Date"/>
                      </w:pPr>
                      <w:r>
                        <w:t>August/September 2016</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1104" behindDoc="0" locked="0" layoutInCell="1" allowOverlap="1" wp14:anchorId="0B0190B9" wp14:editId="5619BEA1">
                <wp:simplePos x="0" y="0"/>
                <wp:positionH relativeFrom="page">
                  <wp:posOffset>548640</wp:posOffset>
                </wp:positionH>
                <wp:positionV relativeFrom="page">
                  <wp:posOffset>3403600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449BCFEE" w14:textId="77777777" w:rsidR="000B05C3" w:rsidRPr="000A7015" w:rsidRDefault="000B05C3" w:rsidP="00A050F9">
                            <w:pPr>
                              <w:pStyle w:val="Title"/>
                              <w:rPr>
                                <w:sz w:val="72"/>
                                <w:szCs w:val="72"/>
                              </w:rPr>
                            </w:pPr>
                            <w:r w:rsidRPr="000A7015">
                              <w:rPr>
                                <w:sz w:val="72"/>
                                <w:szCs w:val="72"/>
                              </w:rPr>
                              <w:t>Blue Ridge Chapter Chatter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margin-left:43.2pt;margin-top:268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R8O3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" fillcolor="#18348a [3204]" stroked="f" strokecolor="#b3cfff" strokeweight="1.5pt">
                <v:shadow opacity="42597f" mv:blur="38100f" offset="0,2pt"/>
                <v:textbox inset=",0,,0">
                  <w:txbxContent>
                    <w:p w14:paraId="449BCFEE" w14:textId="77777777" w:rsidR="000B05C3" w:rsidRPr="000A7015" w:rsidRDefault="000B05C3" w:rsidP="00A050F9">
                      <w:pPr>
                        <w:pStyle w:val="Title"/>
                        <w:rPr>
                          <w:sz w:val="72"/>
                          <w:szCs w:val="72"/>
                        </w:rPr>
                      </w:pPr>
                      <w:r w:rsidRPr="000A7015">
                        <w:rPr>
                          <w:sz w:val="72"/>
                          <w:szCs w:val="72"/>
                        </w:rPr>
                        <w:t>Blue Ridge Chapter Chatter</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0080" behindDoc="0" locked="0" layoutInCell="1" allowOverlap="1" wp14:anchorId="34B313E2" wp14:editId="550EA66F">
                <wp:simplePos x="0" y="0"/>
                <wp:positionH relativeFrom="page">
                  <wp:posOffset>548640</wp:posOffset>
                </wp:positionH>
                <wp:positionV relativeFrom="page">
                  <wp:posOffset>2907030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3E97423" w14:textId="77777777" w:rsidR="000B05C3" w:rsidRDefault="000B05C3" w:rsidP="00A050F9">
                            <w:pPr>
                              <w:pStyle w:val="LeadLine"/>
                            </w:pPr>
                            <w:r>
                              <w:t>Our 2016-2017 Officer Team during our summer workshop</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margin-left:43.2pt;margin-top:228.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8mrn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" fillcolor="#4a4a4a [3215]" stroked="f" strokecolor="#b3cfff" strokeweight="1.5pt">
                <v:shadow opacity="42597f" mv:blur="38100f" offset="0,2pt"/>
                <v:textbox inset="14.4pt,7.2pt,14.4pt,7.2pt">
                  <w:txbxContent>
                    <w:p w14:paraId="03E97423" w14:textId="77777777" w:rsidR="000B05C3" w:rsidRDefault="000B05C3" w:rsidP="00A050F9">
                      <w:pPr>
                        <w:pStyle w:val="LeadLine"/>
                      </w:pPr>
                      <w:r>
                        <w:t>Our 2016-2017 Officer Team during our summer workshop</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2128" behindDoc="0" locked="0" layoutInCell="1" allowOverlap="1" wp14:anchorId="2E13C84B" wp14:editId="47F7A22A">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ae00 [3206]" stroked="f" strokecolor="#b3cfff" strokeweight="1.5pt">
                <v:shadow opacity="42597f" mv:blur="38100f" offset="0,2pt"/>
                <v:textbox inset=",7.2pt,,7.2pt"/>
                <w10:wrap type="tight" anchorx="page" anchory="page"/>
              </v:rect>
            </w:pict>
          </mc:Fallback>
        </mc:AlternateContent>
      </w:r>
      <w:r w:rsidR="005471BF">
        <w:rPr>
          <w:noProof/>
        </w:rPr>
        <mc:AlternateContent>
          <mc:Choice Requires="wpg">
            <w:drawing>
              <wp:anchor distT="0" distB="0" distL="114300" distR="114300" simplePos="0" relativeHeight="251637248" behindDoc="0" locked="0" layoutInCell="1" allowOverlap="1" wp14:anchorId="0214F297" wp14:editId="78AB2959">
                <wp:simplePos x="0" y="0"/>
                <wp:positionH relativeFrom="page">
                  <wp:posOffset>4432300</wp:posOffset>
                </wp:positionH>
                <wp:positionV relativeFrom="page">
                  <wp:posOffset>7030720</wp:posOffset>
                </wp:positionV>
                <wp:extent cx="2573655" cy="2423160"/>
                <wp:effectExtent l="0" t="0" r="4445" b="0"/>
                <wp:wrapTight wrapText="bothSides">
                  <wp:wrapPolygon edited="0">
                    <wp:start x="-80" y="0"/>
                    <wp:lineTo x="-80" y="21430"/>
                    <wp:lineTo x="21600" y="21430"/>
                    <wp:lineTo x="21600" y="0"/>
                    <wp:lineTo x="-8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42316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53.6pt;width:202.65pt;height:190.8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5870bb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5870bb [3205]" strokecolor="white [3212]" strokeweight="1pt">
                  <v:shadow opacity="42597f" mv:blur="38100f" offset="0,2pt"/>
                  <o:lock v:ext="edit" aspectratio="t"/>
                  <v:textbox inset=",7.2pt,,7.2pt"/>
                </v:rect>
                <w10:wrap type="tight" anchorx="page" anchory="page"/>
              </v:group>
            </w:pict>
          </mc:Fallback>
        </mc:AlternateContent>
      </w:r>
      <w:r w:rsidR="00B863B5">
        <w:br w:type="page"/>
      </w:r>
      <w:r w:rsidR="00237DC8">
        <w:rPr>
          <w:noProof/>
        </w:rPr>
        <w:lastRenderedPageBreak/>
        <mc:AlternateContent>
          <mc:Choice Requires="wps">
            <w:drawing>
              <wp:anchor distT="0" distB="0" distL="114300" distR="114300" simplePos="0" relativeHeight="251645440" behindDoc="0" locked="0" layoutInCell="0" allowOverlap="1" wp14:anchorId="595E38C3" wp14:editId="0EB4844F">
                <wp:simplePos x="0" y="0"/>
                <wp:positionH relativeFrom="page">
                  <wp:posOffset>3485515</wp:posOffset>
                </wp:positionH>
                <wp:positionV relativeFrom="page">
                  <wp:posOffset>7065645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7889E0" w14:textId="77777777" w:rsidR="000B05C3" w:rsidRPr="00C16D5B" w:rsidRDefault="000B05C3" w:rsidP="00A050F9">
                            <w:pPr>
                              <w:pStyle w:val="Boxheading-medium"/>
                              <w:rPr>
                                <w:sz w:val="32"/>
                                <w:szCs w:val="32"/>
                              </w:rPr>
                            </w:pPr>
                            <w:r w:rsidRPr="00C16D5B">
                              <w:rPr>
                                <w:sz w:val="32"/>
                                <w:szCs w:val="32"/>
                              </w:rPr>
                              <w:t>Leadership Training School (LTS</w:t>
                            </w:r>
                            <w:r>
                              <w:rPr>
                                <w:sz w:val="32"/>
                                <w:szCs w:val="3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8" type="#_x0000_t202" style="position:absolute;margin-left:274.45pt;margin-top:556.3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" o:allowincell="f" filled="f" fillcolor="#b3cfff" stroked="f" strokecolor="#b3cfff" strokeweight="1.5pt">
                <v:fill color2="#3f80cd" focus="100%" type="gradient">
                  <o:fill v:ext="view" type="gradientUnscaled"/>
                </v:fill>
                <v:textbox inset=",0,,0">
                  <w:txbxContent>
                    <w:p w14:paraId="107889E0" w14:textId="77777777" w:rsidR="000B05C3" w:rsidRPr="00C16D5B" w:rsidRDefault="000B05C3" w:rsidP="00A050F9">
                      <w:pPr>
                        <w:pStyle w:val="Boxheading-medium"/>
                        <w:rPr>
                          <w:sz w:val="32"/>
                          <w:szCs w:val="32"/>
                        </w:rPr>
                      </w:pPr>
                      <w:r w:rsidRPr="00C16D5B">
                        <w:rPr>
                          <w:sz w:val="32"/>
                          <w:szCs w:val="32"/>
                        </w:rPr>
                        <w:t>Leadership Training School (LTS</w:t>
                      </w:r>
                      <w:r>
                        <w:rPr>
                          <w:sz w:val="32"/>
                          <w:szCs w:val="32"/>
                        </w:rPr>
                        <w:t>)</w:t>
                      </w:r>
                    </w:p>
                  </w:txbxContent>
                </v:textbox>
                <w10:wrap type="tight" anchorx="page" anchory="page"/>
              </v:shape>
            </w:pict>
          </mc:Fallback>
        </mc:AlternateContent>
      </w:r>
      <w:r w:rsidR="00237DC8">
        <w:rPr>
          <w:noProof/>
        </w:rPr>
        <mc:AlternateContent>
          <mc:Choice Requires="wps">
            <w:drawing>
              <wp:anchor distT="0" distB="0" distL="114300" distR="114300" simplePos="0" relativeHeight="251646464" behindDoc="0" locked="0" layoutInCell="0" allowOverlap="1" wp14:anchorId="3E447AA7" wp14:editId="64223C19">
                <wp:simplePos x="0" y="0"/>
                <wp:positionH relativeFrom="page">
                  <wp:posOffset>3494405</wp:posOffset>
                </wp:positionH>
                <wp:positionV relativeFrom="page">
                  <wp:posOffset>7406639</wp:posOffset>
                </wp:positionV>
                <wp:extent cx="3706495" cy="2029857"/>
                <wp:effectExtent l="0" t="0" r="0" b="2540"/>
                <wp:wrapTight wrapText="bothSides">
                  <wp:wrapPolygon edited="0">
                    <wp:start x="148" y="0"/>
                    <wp:lineTo x="148" y="21357"/>
                    <wp:lineTo x="21315" y="21357"/>
                    <wp:lineTo x="21315" y="0"/>
                    <wp:lineTo x="148"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029857"/>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189C9E" w14:textId="77777777" w:rsidR="000B05C3" w:rsidRPr="00237DC8" w:rsidRDefault="000B05C3" w:rsidP="00A050F9">
                            <w:pPr>
                              <w:pStyle w:val="BodyText"/>
                              <w:spacing w:line="240" w:lineRule="auto"/>
                              <w:rPr>
                                <w:sz w:val="24"/>
                              </w:rPr>
                            </w:pPr>
                            <w:r w:rsidRPr="00237DC8">
                              <w:rPr>
                                <w:sz w:val="24"/>
                              </w:rPr>
                              <w:t>September 26</w:t>
                            </w:r>
                            <w:r w:rsidRPr="00237DC8">
                              <w:rPr>
                                <w:sz w:val="24"/>
                                <w:vertAlign w:val="superscript"/>
                              </w:rPr>
                              <w:t>th</w:t>
                            </w:r>
                            <w:r w:rsidRPr="00237DC8">
                              <w:rPr>
                                <w:sz w:val="24"/>
                              </w:rPr>
                              <w:t xml:space="preserve"> was a busy night with sports and several activities students were involved with, however 3 members of our officer team and 1 of our new Greenhand Members took time off to attend the Section 16 Leadership Training School (LTS).</w:t>
                            </w:r>
                          </w:p>
                          <w:p w14:paraId="6E3D5BB2" w14:textId="77777777" w:rsidR="000B05C3" w:rsidRPr="00237DC8" w:rsidRDefault="000B05C3" w:rsidP="00A050F9">
                            <w:pPr>
                              <w:pStyle w:val="BodyText"/>
                              <w:spacing w:line="240" w:lineRule="auto"/>
                              <w:rPr>
                                <w:sz w:val="24"/>
                              </w:rPr>
                            </w:pPr>
                            <w:r w:rsidRPr="00237DC8">
                              <w:rPr>
                                <w:sz w:val="24"/>
                              </w:rPr>
                              <w:t xml:space="preserve">At the event students attended workshops lead by section advisors, extension leaders, past state officers, and even our state candidate for National FFA Office. Our Blue Ridge members gained some great ideas and left feeling energized and ready to share their ideas with our chapter.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9" type="#_x0000_t202" style="position:absolute;margin-left:275.15pt;margin-top:583.2pt;width:291.85pt;height:159.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7F189C9E" w14:textId="77777777" w:rsidR="000B05C3" w:rsidRPr="00237DC8" w:rsidRDefault="000B05C3" w:rsidP="00A050F9">
                      <w:pPr>
                        <w:pStyle w:val="BodyText"/>
                        <w:spacing w:line="240" w:lineRule="auto"/>
                        <w:rPr>
                          <w:sz w:val="24"/>
                        </w:rPr>
                      </w:pPr>
                      <w:r w:rsidRPr="00237DC8">
                        <w:rPr>
                          <w:sz w:val="24"/>
                        </w:rPr>
                        <w:t>September 26</w:t>
                      </w:r>
                      <w:r w:rsidRPr="00237DC8">
                        <w:rPr>
                          <w:sz w:val="24"/>
                          <w:vertAlign w:val="superscript"/>
                        </w:rPr>
                        <w:t>th</w:t>
                      </w:r>
                      <w:r w:rsidRPr="00237DC8">
                        <w:rPr>
                          <w:sz w:val="24"/>
                        </w:rPr>
                        <w:t xml:space="preserve"> was a busy night with sports and several activities students were involved with, however 3 members of our officer team and 1 of our new Greenhand Members took time off to attend the Section 16 Leadership Training School (LTS).</w:t>
                      </w:r>
                    </w:p>
                    <w:p w14:paraId="6E3D5BB2" w14:textId="77777777" w:rsidR="000B05C3" w:rsidRPr="00237DC8" w:rsidRDefault="000B05C3" w:rsidP="00A050F9">
                      <w:pPr>
                        <w:pStyle w:val="BodyText"/>
                        <w:spacing w:line="240" w:lineRule="auto"/>
                        <w:rPr>
                          <w:sz w:val="24"/>
                        </w:rPr>
                      </w:pPr>
                      <w:r w:rsidRPr="00237DC8">
                        <w:rPr>
                          <w:sz w:val="24"/>
                        </w:rPr>
                        <w:t xml:space="preserve">At the event students attended workshops lead by section advisors, extension leaders, past state officers, and even our state candidate for National FFA Office. Our Blue Ridge members gained some great ideas and left feeling energized and ready to share their ideas with our chapter. </w:t>
                      </w:r>
                    </w:p>
                  </w:txbxContent>
                </v:textbox>
                <w10:wrap type="tight" anchorx="page" anchory="page"/>
              </v:shape>
            </w:pict>
          </mc:Fallback>
        </mc:AlternateContent>
      </w:r>
      <w:r w:rsidR="00237DC8" w:rsidRPr="008C000A">
        <w:rPr>
          <w:noProof/>
        </w:rPr>
        <mc:AlternateContent>
          <mc:Choice Requires="wps">
            <w:drawing>
              <wp:anchor distT="0" distB="0" distL="114300" distR="114300" simplePos="0" relativeHeight="251685376" behindDoc="0" locked="0" layoutInCell="1" allowOverlap="1" wp14:anchorId="10686659" wp14:editId="102B20F4">
                <wp:simplePos x="0" y="0"/>
                <wp:positionH relativeFrom="page">
                  <wp:posOffset>859790</wp:posOffset>
                </wp:positionH>
                <wp:positionV relativeFrom="page">
                  <wp:posOffset>8722995</wp:posOffset>
                </wp:positionV>
                <wp:extent cx="2606040" cy="588010"/>
                <wp:effectExtent l="0" t="127000" r="0" b="123190"/>
                <wp:wrapTight wrapText="bothSides">
                  <wp:wrapPolygon edited="0">
                    <wp:start x="18829" y="-1257"/>
                    <wp:lineTo x="289" y="-4610"/>
                    <wp:lineTo x="154" y="20644"/>
                    <wp:lineTo x="3088" y="21916"/>
                    <wp:lineTo x="3338" y="20150"/>
                    <wp:lineTo x="21184" y="16639"/>
                    <wp:lineTo x="21134" y="-258"/>
                    <wp:lineTo x="18829" y="-1257"/>
                  </wp:wrapPolygon>
                </wp:wrapTight>
                <wp:docPr id="754" name="Text Box 754"/>
                <wp:cNvGraphicFramePr/>
                <a:graphic xmlns:a="http://schemas.openxmlformats.org/drawingml/2006/main">
                  <a:graphicData uri="http://schemas.microsoft.com/office/word/2010/wordprocessingShape">
                    <wps:wsp>
                      <wps:cNvSpPr txBox="1"/>
                      <wps:spPr>
                        <a:xfrm rot="21264699">
                          <a:off x="0" y="0"/>
                          <a:ext cx="2606040" cy="58801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30DAD" w14:textId="77777777" w:rsidR="000B05C3" w:rsidRPr="00237DC8" w:rsidRDefault="000B05C3" w:rsidP="008C000A">
                            <w:pPr>
                              <w:rPr>
                                <w:rFonts w:ascii="Abadi MT Condensed Light" w:hAnsi="Abadi MT Condensed Light"/>
                                <w:b/>
                                <w:sz w:val="22"/>
                                <w:szCs w:val="22"/>
                                <w14:textOutline w14:w="9525" w14:cap="rnd" w14:cmpd="sng" w14:algn="ctr">
                                  <w14:solidFill>
                                    <w14:srgbClr w14:val="000000"/>
                                  </w14:solidFill>
                                  <w14:prstDash w14:val="solid"/>
                                  <w14:bevel/>
                                </w14:textOutline>
                              </w:rPr>
                            </w:pPr>
                            <w:r w:rsidRPr="00237DC8">
                              <w:rPr>
                                <w:rFonts w:ascii="Abadi MT Condensed Light" w:hAnsi="Abadi MT Condensed Light"/>
                                <w:b/>
                                <w:sz w:val="22"/>
                                <w:szCs w:val="22"/>
                                <w14:textOutline w14:w="9525" w14:cap="rnd" w14:cmpd="sng" w14:algn="ctr">
                                  <w14:solidFill>
                                    <w14:srgbClr w14:val="000000"/>
                                  </w14:solidFill>
                                  <w14:prstDash w14:val="solid"/>
                                  <w14:bevel/>
                                </w14:textOutline>
                              </w:rPr>
                              <w:t>Secretary Sydney Paris, Treasurer Grace Holtz, Vice President Parker Otto, and Greenhand member Devyn Dumas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040" type="#_x0000_t202" style="position:absolute;margin-left:67.7pt;margin-top:686.85pt;width:205.2pt;height:46.3pt;rotation:-366238fd;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" filled="f" stroked="f">
                <v:textbox>
                  <w:txbxContent>
                    <w:p w14:paraId="1AC30DAD" w14:textId="77777777" w:rsidR="000B05C3" w:rsidRPr="00237DC8" w:rsidRDefault="000B05C3" w:rsidP="008C000A">
                      <w:pPr>
                        <w:rPr>
                          <w:rFonts w:ascii="Abadi MT Condensed Light" w:hAnsi="Abadi MT Condensed Light"/>
                          <w:b/>
                          <w:sz w:val="22"/>
                          <w:szCs w:val="22"/>
                          <w14:textOutline w14:w="9525" w14:cap="rnd" w14:cmpd="sng" w14:algn="ctr">
                            <w14:solidFill>
                              <w14:srgbClr w14:val="000000"/>
                            </w14:solidFill>
                            <w14:prstDash w14:val="solid"/>
                            <w14:bevel/>
                          </w14:textOutline>
                        </w:rPr>
                      </w:pPr>
                      <w:r w:rsidRPr="00237DC8">
                        <w:rPr>
                          <w:rFonts w:ascii="Abadi MT Condensed Light" w:hAnsi="Abadi MT Condensed Light"/>
                          <w:b/>
                          <w:sz w:val="22"/>
                          <w:szCs w:val="22"/>
                          <w14:textOutline w14:w="9525" w14:cap="rnd" w14:cmpd="sng" w14:algn="ctr">
                            <w14:solidFill>
                              <w14:srgbClr w14:val="000000"/>
                            </w14:solidFill>
                            <w14:prstDash w14:val="solid"/>
                            <w14:bevel/>
                          </w14:textOutline>
                        </w:rPr>
                        <w:t>Secretary Sydney Paris, Treasurer Grace Holtz, Vice President Parker Otto, and Greenhand member Devyn Dumas</w:t>
                      </w:r>
                    </w:p>
                  </w:txbxContent>
                </v:textbox>
                <w10:wrap type="tight" anchorx="page" anchory="page"/>
              </v:shape>
            </w:pict>
          </mc:Fallback>
        </mc:AlternateContent>
      </w:r>
      <w:r w:rsidR="00C16D5B">
        <w:rPr>
          <w:noProof/>
        </w:rPr>
        <w:drawing>
          <wp:anchor distT="0" distB="0" distL="118745" distR="118745" simplePos="0" relativeHeight="251679232" behindDoc="0" locked="0" layoutInCell="1" allowOverlap="1" wp14:anchorId="619BE217" wp14:editId="343D8810">
            <wp:simplePos x="0" y="0"/>
            <wp:positionH relativeFrom="page">
              <wp:posOffset>685800</wp:posOffset>
            </wp:positionH>
            <wp:positionV relativeFrom="page">
              <wp:posOffset>7273290</wp:posOffset>
            </wp:positionV>
            <wp:extent cx="2562225" cy="1440815"/>
            <wp:effectExtent l="304800" t="279400" r="307975" b="286385"/>
            <wp:wrapTight wrapText="bothSides">
              <wp:wrapPolygon edited="0">
                <wp:start x="19057" y="-4189"/>
                <wp:lineTo x="-2570" y="-3427"/>
                <wp:lineTo x="-2355" y="8758"/>
                <wp:lineTo x="-1285" y="19039"/>
                <wp:lineTo x="-642" y="21324"/>
                <wp:lineTo x="214" y="25513"/>
                <wp:lineTo x="1071" y="25513"/>
                <wp:lineTo x="1285" y="24751"/>
                <wp:lineTo x="23982" y="20943"/>
                <wp:lineTo x="21841" y="-4189"/>
                <wp:lineTo x="19057" y="-4189"/>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62225" cy="144081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C16D5B">
        <w:rPr>
          <w:noProof/>
        </w:rPr>
        <mc:AlternateContent>
          <mc:Choice Requires="wps">
            <w:drawing>
              <wp:anchor distT="0" distB="0" distL="114300" distR="114300" simplePos="0" relativeHeight="251642368" behindDoc="0" locked="0" layoutInCell="0" allowOverlap="1" wp14:anchorId="3799A362" wp14:editId="1C1DAAB7">
                <wp:simplePos x="0" y="0"/>
                <wp:positionH relativeFrom="page">
                  <wp:posOffset>594360</wp:posOffset>
                </wp:positionH>
                <wp:positionV relativeFrom="page">
                  <wp:posOffset>954405</wp:posOffset>
                </wp:positionV>
                <wp:extent cx="3620135" cy="6207125"/>
                <wp:effectExtent l="0" t="0" r="0" b="15875"/>
                <wp:wrapTight wrapText="bothSides">
                  <wp:wrapPolygon edited="0">
                    <wp:start x="152" y="0"/>
                    <wp:lineTo x="152" y="21567"/>
                    <wp:lineTo x="21217" y="21567"/>
                    <wp:lineTo x="21217" y="0"/>
                    <wp:lineTo x="152"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62071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3">
                        <w:txbxContent>
                          <w:p w14:paraId="6AE1B3D9" w14:textId="77777777" w:rsidR="000B05C3" w:rsidRDefault="000B05C3" w:rsidP="00A050F9">
                            <w:pPr>
                              <w:pStyle w:val="BodyText"/>
                            </w:pPr>
                            <w:r>
                              <w:t xml:space="preserve">It sure feels like time has flown by since the start of school in August! So far the Ag Classes have been busy at work with learning new things. </w:t>
                            </w:r>
                          </w:p>
                          <w:p w14:paraId="6FBD7986" w14:textId="77777777" w:rsidR="000B05C3" w:rsidRDefault="000B05C3" w:rsidP="000A7015">
                            <w:pPr>
                              <w:pStyle w:val="BodyText"/>
                              <w:numPr>
                                <w:ilvl w:val="0"/>
                                <w:numId w:val="12"/>
                              </w:numPr>
                            </w:pPr>
                            <w:r>
                              <w:t xml:space="preserve">The two </w:t>
                            </w:r>
                            <w:proofErr w:type="gramStart"/>
                            <w:r>
                              <w:t>Intro</w:t>
                            </w:r>
                            <w:proofErr w:type="gramEnd"/>
                            <w:r>
                              <w:t xml:space="preserve"> to Ag classes have been studying about careers in the Ag Industry, FFA and opportunities FFA has, and Soils. </w:t>
                            </w:r>
                          </w:p>
                          <w:p w14:paraId="52EC06E2" w14:textId="77777777" w:rsidR="000B05C3" w:rsidRDefault="000B05C3" w:rsidP="000A7015">
                            <w:pPr>
                              <w:pStyle w:val="BodyText"/>
                              <w:numPr>
                                <w:ilvl w:val="0"/>
                                <w:numId w:val="12"/>
                              </w:numPr>
                            </w:pPr>
                            <w:r>
                              <w:t>Ag Business not only created their own restaurant from learning about business structures, but they did so as a class and researched what it would take to start a business out of high school. They are currently working on a personal finance unit and played a competitive game of Monopoly while keeping records and writing checks to peers.</w:t>
                            </w:r>
                          </w:p>
                          <w:p w14:paraId="43D0FA05" w14:textId="77777777" w:rsidR="000B05C3" w:rsidRDefault="000B05C3" w:rsidP="000A7015">
                            <w:pPr>
                              <w:pStyle w:val="BodyText"/>
                              <w:numPr>
                                <w:ilvl w:val="0"/>
                                <w:numId w:val="12"/>
                              </w:numPr>
                            </w:pPr>
                            <w:r>
                              <w:t xml:space="preserve">BSAA (Biological Science Applications in Ag) have been taking a look at the working of a plant at a microscopic level and identifying parts of a cell, flower anatomy, reproduction of flowers, and seed germination. Students completed a germination lab identifying perfect conditions and what their mystery seed was. </w:t>
                            </w:r>
                          </w:p>
                          <w:p w14:paraId="43147D90" w14:textId="77777777" w:rsidR="000B05C3" w:rsidRDefault="000B05C3" w:rsidP="000A7015">
                            <w:pPr>
                              <w:pStyle w:val="BodyText"/>
                              <w:numPr>
                                <w:ilvl w:val="0"/>
                                <w:numId w:val="12"/>
                              </w:numPr>
                            </w:pPr>
                            <w:r>
                              <w:t>Conservation has been hard at work with their Natural Resources unit. Students taught their peers about different types of  (next page</w:t>
                            </w:r>
                            <w:proofErr w:type="gramStart"/>
                            <w:r>
                              <w:t>)   Natural</w:t>
                            </w:r>
                            <w:proofErr w:type="gramEnd"/>
                            <w:r>
                              <w:t xml:space="preserve"> Energy; they created windmills from their own designs, and identified uses of land. Members of the class are now working on a Soils unit. </w:t>
                            </w:r>
                          </w:p>
                          <w:p w14:paraId="0421DECC" w14:textId="77777777" w:rsidR="000B05C3" w:rsidRDefault="000B05C3" w:rsidP="00C16D5B">
                            <w:pPr>
                              <w:pStyle w:val="BodyText"/>
                            </w:pPr>
                            <w:r>
                              <w:t xml:space="preserve">It’s been a “hit the ground” running kind of start, but so far all of the classes are working hard and investigating multiple areas of agriculture. </w:t>
                            </w:r>
                          </w:p>
                          <w:p w14:paraId="226CF7A7" w14:textId="77777777" w:rsidR="000B05C3" w:rsidRDefault="000B05C3" w:rsidP="00C16D5B">
                            <w:pPr>
                              <w:pStyle w:val="BodyText"/>
                              <w:ind w:left="72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1" type="#_x0000_t202" style="position:absolute;margin-left:46.8pt;margin-top:75.15pt;width:285.05pt;height:488.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" mv:complextextbox="1" o:allowincell="f" filled="f" fillcolor="#b3cfff" stroked="f" strokecolor="#b3cfff" strokeweight="1.5pt">
                <v:fill color2="#3f80cd" focus="100%" type="gradient">
                  <o:fill v:ext="view" type="gradientUnscaled"/>
                </v:fill>
                <v:textbox style="mso-next-textbox:#Text Box 1522" inset=",0,,0">
                  <w:txbxContent>
                    <w:p w14:paraId="6AE1B3D9" w14:textId="77777777" w:rsidR="000B05C3" w:rsidRDefault="000B05C3" w:rsidP="00A050F9">
                      <w:pPr>
                        <w:pStyle w:val="BodyText"/>
                      </w:pPr>
                      <w:r>
                        <w:t xml:space="preserve">It sure feels like time has flown by since the start of school in August! So far the Ag Classes have been busy at work with learning new things. </w:t>
                      </w:r>
                    </w:p>
                    <w:p w14:paraId="6FBD7986" w14:textId="77777777" w:rsidR="000B05C3" w:rsidRDefault="000B05C3" w:rsidP="000A7015">
                      <w:pPr>
                        <w:pStyle w:val="BodyText"/>
                        <w:numPr>
                          <w:ilvl w:val="0"/>
                          <w:numId w:val="12"/>
                        </w:numPr>
                      </w:pPr>
                      <w:r>
                        <w:t xml:space="preserve">The two </w:t>
                      </w:r>
                      <w:proofErr w:type="gramStart"/>
                      <w:r>
                        <w:t>Intro</w:t>
                      </w:r>
                      <w:proofErr w:type="gramEnd"/>
                      <w:r>
                        <w:t xml:space="preserve"> to Ag classes have been studying about careers in the Ag Industry, FFA and opportunities FFA has, and Soils. </w:t>
                      </w:r>
                    </w:p>
                    <w:p w14:paraId="52EC06E2" w14:textId="77777777" w:rsidR="000B05C3" w:rsidRDefault="000B05C3" w:rsidP="000A7015">
                      <w:pPr>
                        <w:pStyle w:val="BodyText"/>
                        <w:numPr>
                          <w:ilvl w:val="0"/>
                          <w:numId w:val="12"/>
                        </w:numPr>
                      </w:pPr>
                      <w:r>
                        <w:t>Ag Business not only created their own restaurant from learning about business structures, but they did so as a class and researched what it would take to start a business out of high school. They are currently working on a personal finance unit and played a competitive game of Monopoly while keeping records and writing checks to peers.</w:t>
                      </w:r>
                    </w:p>
                    <w:p w14:paraId="43D0FA05" w14:textId="77777777" w:rsidR="000B05C3" w:rsidRDefault="000B05C3" w:rsidP="000A7015">
                      <w:pPr>
                        <w:pStyle w:val="BodyText"/>
                        <w:numPr>
                          <w:ilvl w:val="0"/>
                          <w:numId w:val="12"/>
                        </w:numPr>
                      </w:pPr>
                      <w:r>
                        <w:t xml:space="preserve">BSAA (Biological Science Applications in Ag) have been taking a look at the working of a plant at a microscopic level and identifying parts of a cell, flower anatomy, reproduction of flowers, and seed germination. Students completed a germination lab identifying perfect conditions and what their mystery seed was. </w:t>
                      </w:r>
                    </w:p>
                    <w:p w14:paraId="43147D90" w14:textId="77777777" w:rsidR="000B05C3" w:rsidRDefault="000B05C3" w:rsidP="000A7015">
                      <w:pPr>
                        <w:pStyle w:val="BodyText"/>
                        <w:numPr>
                          <w:ilvl w:val="0"/>
                          <w:numId w:val="12"/>
                        </w:numPr>
                      </w:pPr>
                      <w:r>
                        <w:t>Conservation has been hard at work with their Natural Resources unit. Students taught their peers about different types of  (next page</w:t>
                      </w:r>
                      <w:proofErr w:type="gramStart"/>
                      <w:r>
                        <w:t>)   Natural</w:t>
                      </w:r>
                      <w:proofErr w:type="gramEnd"/>
                      <w:r>
                        <w:t xml:space="preserve"> Energy; they created windmills from their own designs, and identified uses of land. Members of the class are now working on a Soils unit. </w:t>
                      </w:r>
                    </w:p>
                    <w:p w14:paraId="0421DECC" w14:textId="77777777" w:rsidR="000B05C3" w:rsidRDefault="000B05C3" w:rsidP="00C16D5B">
                      <w:pPr>
                        <w:pStyle w:val="BodyText"/>
                      </w:pPr>
                      <w:r>
                        <w:t xml:space="preserve">It’s been a “hit the ground” running kind of start, but so far all of the classes are working hard and investigating multiple areas of agriculture. </w:t>
                      </w:r>
                    </w:p>
                    <w:p w14:paraId="226CF7A7" w14:textId="77777777" w:rsidR="000B05C3" w:rsidRDefault="000B05C3" w:rsidP="00C16D5B">
                      <w:pPr>
                        <w:pStyle w:val="BodyText"/>
                        <w:ind w:left="720"/>
                      </w:pPr>
                    </w:p>
                  </w:txbxContent>
                </v:textbox>
                <w10:wrap type="tight" anchorx="page" anchory="page"/>
              </v:shape>
            </w:pict>
          </mc:Fallback>
        </mc:AlternateContent>
      </w:r>
      <w:r w:rsidR="00C16D5B">
        <w:rPr>
          <w:noProof/>
        </w:rPr>
        <mc:AlternateContent>
          <mc:Choice Requires="wps">
            <w:drawing>
              <wp:anchor distT="0" distB="0" distL="114300" distR="114300" simplePos="0" relativeHeight="251644416" behindDoc="0" locked="0" layoutInCell="0" allowOverlap="1" wp14:anchorId="392AE63A" wp14:editId="3DCF1E4E">
                <wp:simplePos x="0" y="0"/>
                <wp:positionH relativeFrom="page">
                  <wp:posOffset>4592955</wp:posOffset>
                </wp:positionH>
                <wp:positionV relativeFrom="page">
                  <wp:posOffset>3064510</wp:posOffset>
                </wp:positionV>
                <wp:extent cx="2514600" cy="3929380"/>
                <wp:effectExtent l="0" t="0" r="0" b="7620"/>
                <wp:wrapTight wrapText="bothSides">
                  <wp:wrapPolygon edited="0">
                    <wp:start x="218" y="0"/>
                    <wp:lineTo x="218" y="21502"/>
                    <wp:lineTo x="21164" y="21502"/>
                    <wp:lineTo x="21164" y="0"/>
                    <wp:lineTo x="218"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293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79DC0B" w14:textId="77777777" w:rsidR="000B05C3" w:rsidRDefault="000B05C3" w:rsidP="00A050F9">
                            <w:pPr>
                              <w:pStyle w:val="Boxtext-medium"/>
                            </w:pPr>
                            <w:r>
                              <w:t xml:space="preserve">Four Greenhand members of the Blue Ridge FFA chapter attended the Greenhand Conference September 21 at the University of Illinois in Champaign-Urbana. Members in attendance from left to right include Katie Cole, Alexzander Lashbrook, Audrie McClain, and Devyn Dumas. </w:t>
                            </w:r>
                          </w:p>
                          <w:p w14:paraId="61FB762C" w14:textId="77777777" w:rsidR="000B05C3" w:rsidRDefault="000B05C3" w:rsidP="00C16D5B">
                            <w:pPr>
                              <w:pStyle w:val="Boxtext-medium"/>
                            </w:pPr>
                            <w:r>
                              <w:t xml:space="preserve">This year the Greenhand Conference theme was based around the </w:t>
                            </w:r>
                          </w:p>
                          <w:p w14:paraId="06F17092" w14:textId="77777777" w:rsidR="000B05C3" w:rsidRDefault="000B05C3" w:rsidP="00C16D5B">
                            <w:pPr>
                              <w:pStyle w:val="Boxtext-medium"/>
                            </w:pPr>
                            <w:r>
                              <w:t xml:space="preserve">Wizard of Oz. </w:t>
                            </w:r>
                          </w:p>
                          <w:p w14:paraId="77784ACE" w14:textId="77777777" w:rsidR="000B05C3" w:rsidRDefault="000B05C3" w:rsidP="00C16D5B">
                            <w:pPr>
                              <w:pStyle w:val="Boxtext-medium"/>
                            </w:pPr>
                            <w:r>
                              <w:t>Students attended workshops centered on the Road to Success: Heart, Brain, and Courage theme. Students were encouraged to consider their passions and to discover how FFA involvement and academic achievement can equip them to achieve their dreams.</w:t>
                            </w:r>
                          </w:p>
                          <w:p w14:paraId="5CDAC2C3" w14:textId="77777777" w:rsidR="000B05C3" w:rsidRDefault="000B05C3" w:rsidP="00C16D5B">
                            <w:pPr>
                              <w:pStyle w:val="Boxtext-medium"/>
                            </w:pPr>
                          </w:p>
                          <w:p w14:paraId="4F6E8B7B" w14:textId="77777777" w:rsidR="000B05C3" w:rsidRDefault="000B05C3" w:rsidP="00C16D5B">
                            <w:pPr>
                              <w:pStyle w:val="Boxtext-medium"/>
                            </w:pPr>
                            <w:r>
                              <w:t>Upon leaving the conference students shared memories of friends made and ideas of how they can be more involved.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2" type="#_x0000_t202" style="position:absolute;margin-left:361.65pt;margin-top:241.3pt;width:198pt;height:309.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" mv:complextextbox="1" o:allowincell="f" filled="f" fillcolor="#b3cfff" stroked="f" strokecolor="#b3cfff" strokeweight="1.5pt">
                <v:fill color2="#3f80cd" focus="100%" type="gradient">
                  <o:fill v:ext="view" type="gradientUnscaled"/>
                </v:fill>
                <v:textbox inset=",0,,0">
                  <w:txbxContent>
                    <w:p w14:paraId="5479DC0B" w14:textId="77777777" w:rsidR="000B05C3" w:rsidRDefault="000B05C3" w:rsidP="00A050F9">
                      <w:pPr>
                        <w:pStyle w:val="Boxtext-medium"/>
                      </w:pPr>
                      <w:r>
                        <w:t xml:space="preserve">Four Greenhand members of the Blue Ridge FFA chapter attended the Greenhand Conference September 21 at the University of Illinois in Champaign-Urbana. Members in attendance from left to right include Katie Cole, Alexzander Lashbrook, Audrie McClain, and Devyn Dumas. </w:t>
                      </w:r>
                    </w:p>
                    <w:p w14:paraId="61FB762C" w14:textId="77777777" w:rsidR="000B05C3" w:rsidRDefault="000B05C3" w:rsidP="00C16D5B">
                      <w:pPr>
                        <w:pStyle w:val="Boxtext-medium"/>
                      </w:pPr>
                      <w:r>
                        <w:t xml:space="preserve">This year the Greenhand Conference theme was based around the </w:t>
                      </w:r>
                    </w:p>
                    <w:p w14:paraId="06F17092" w14:textId="77777777" w:rsidR="000B05C3" w:rsidRDefault="000B05C3" w:rsidP="00C16D5B">
                      <w:pPr>
                        <w:pStyle w:val="Boxtext-medium"/>
                      </w:pPr>
                      <w:r>
                        <w:t xml:space="preserve">Wizard of Oz. </w:t>
                      </w:r>
                    </w:p>
                    <w:p w14:paraId="77784ACE" w14:textId="77777777" w:rsidR="000B05C3" w:rsidRDefault="000B05C3" w:rsidP="00C16D5B">
                      <w:pPr>
                        <w:pStyle w:val="Boxtext-medium"/>
                      </w:pPr>
                      <w:r>
                        <w:t>Students attended workshops centered on the Road to Success: Heart, Brain, and Courage theme. Students were encouraged to consider their passions and to discover how FFA involvement and academic achievement can equip them to achieve their dreams.</w:t>
                      </w:r>
                    </w:p>
                    <w:p w14:paraId="5CDAC2C3" w14:textId="77777777" w:rsidR="000B05C3" w:rsidRDefault="000B05C3" w:rsidP="00C16D5B">
                      <w:pPr>
                        <w:pStyle w:val="Boxtext-medium"/>
                      </w:pPr>
                    </w:p>
                    <w:p w14:paraId="4F6E8B7B" w14:textId="77777777" w:rsidR="000B05C3" w:rsidRDefault="000B05C3" w:rsidP="00C16D5B">
                      <w:pPr>
                        <w:pStyle w:val="Boxtext-medium"/>
                      </w:pPr>
                      <w:r>
                        <w:t>Upon leaving the conference students shared memories of friends made and ideas of how they can be more involved.</w:t>
                      </w:r>
                    </w:p>
                  </w:txbxContent>
                </v:textbox>
                <w10:wrap type="tight" anchorx="page" anchory="page"/>
              </v:shape>
            </w:pict>
          </mc:Fallback>
        </mc:AlternateContent>
      </w:r>
      <w:r w:rsidR="00C16D5B">
        <w:rPr>
          <w:noProof/>
        </w:rPr>
        <mc:AlternateContent>
          <mc:Choice Requires="wps">
            <w:drawing>
              <wp:anchor distT="0" distB="0" distL="114300" distR="114300" simplePos="0" relativeHeight="251643392" behindDoc="0" locked="0" layoutInCell="0" allowOverlap="1" wp14:anchorId="4DCA6B01" wp14:editId="6977E8F1">
                <wp:simplePos x="0" y="0"/>
                <wp:positionH relativeFrom="page">
                  <wp:posOffset>4592955</wp:posOffset>
                </wp:positionH>
                <wp:positionV relativeFrom="page">
                  <wp:posOffset>2746375</wp:posOffset>
                </wp:positionV>
                <wp:extent cx="2514600" cy="227965"/>
                <wp:effectExtent l="0" t="0" r="0" b="635"/>
                <wp:wrapTight wrapText="bothSides">
                  <wp:wrapPolygon edited="0">
                    <wp:start x="218" y="0"/>
                    <wp:lineTo x="218" y="19253"/>
                    <wp:lineTo x="21164" y="19253"/>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8E8D93D" w14:textId="77777777" w:rsidR="000B05C3" w:rsidRDefault="000B05C3" w:rsidP="00A050F9">
                            <w:pPr>
                              <w:pStyle w:val="Boxheading-small"/>
                            </w:pPr>
                            <w:r>
                              <w:t>Greenhand Conference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3" type="#_x0000_t202" style="position:absolute;margin-left:361.65pt;margin-top:216.2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" o:allowincell="f" filled="f" fillcolor="#b3cfff" stroked="f" strokecolor="#b3cfff" strokeweight="1.5pt">
                <v:fill color2="#3f80cd" focus="100%" type="gradient">
                  <o:fill v:ext="view" type="gradientUnscaled"/>
                </v:fill>
                <v:textbox inset=",0,,0">
                  <w:txbxContent>
                    <w:p w14:paraId="48E8D93D" w14:textId="77777777" w:rsidR="000B05C3" w:rsidRDefault="000B05C3" w:rsidP="00A050F9">
                      <w:pPr>
                        <w:pStyle w:val="Boxheading-small"/>
                      </w:pPr>
                      <w:r>
                        <w:t>Greenhand Conference</w:t>
                      </w:r>
                    </w:p>
                  </w:txbxContent>
                </v:textbox>
                <w10:wrap type="tight" anchorx="page" anchory="page"/>
              </v:shape>
            </w:pict>
          </mc:Fallback>
        </mc:AlternateContent>
      </w:r>
      <w:r w:rsidR="00C16D5B">
        <w:rPr>
          <w:noProof/>
        </w:rPr>
        <w:drawing>
          <wp:anchor distT="0" distB="0" distL="118745" distR="118745" simplePos="0" relativeHeight="251678208" behindDoc="0" locked="0" layoutInCell="1" allowOverlap="1" wp14:anchorId="38304EC0" wp14:editId="3049F67D">
            <wp:simplePos x="0" y="0"/>
            <wp:positionH relativeFrom="page">
              <wp:posOffset>4580890</wp:posOffset>
            </wp:positionH>
            <wp:positionV relativeFrom="page">
              <wp:posOffset>807720</wp:posOffset>
            </wp:positionV>
            <wp:extent cx="2672080" cy="1781175"/>
            <wp:effectExtent l="177800" t="279400" r="325120" b="377825"/>
            <wp:wrapTight wrapText="bothSides">
              <wp:wrapPolygon edited="0">
                <wp:start x="-2422" y="226"/>
                <wp:lineTo x="-383" y="20656"/>
                <wp:lineTo x="4843" y="23829"/>
                <wp:lineTo x="5044" y="23770"/>
                <wp:lineTo x="22606" y="22065"/>
                <wp:lineTo x="22886" y="22610"/>
                <wp:lineTo x="24498" y="22137"/>
                <wp:lineTo x="22156" y="-5424"/>
                <wp:lineTo x="-4" y="-484"/>
                <wp:lineTo x="-2422" y="226"/>
              </wp:wrapPolygon>
            </wp:wrapTight>
            <wp:docPr id="7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664682">
                      <a:off x="0" y="0"/>
                      <a:ext cx="2672080" cy="178117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5471BF">
        <w:rPr>
          <w:noProof/>
        </w:rPr>
        <mc:AlternateContent>
          <mc:Choice Requires="wps">
            <w:drawing>
              <wp:anchor distT="0" distB="0" distL="114300" distR="114300" simplePos="0" relativeHeight="251629056" behindDoc="0" locked="0" layoutInCell="1" allowOverlap="1" wp14:anchorId="2081F1FA" wp14:editId="342CD21F">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5870bb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8032" behindDoc="0" locked="0" layoutInCell="1" allowOverlap="1" wp14:anchorId="3685C1FC" wp14:editId="446FA867">
                <wp:simplePos x="0" y="0"/>
                <wp:positionH relativeFrom="page">
                  <wp:posOffset>548640</wp:posOffset>
                </wp:positionH>
                <wp:positionV relativeFrom="page">
                  <wp:posOffset>7020560</wp:posOffset>
                </wp:positionV>
                <wp:extent cx="6675120" cy="2468880"/>
                <wp:effectExtent l="0" t="0" r="50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TCk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" fillcolor="#ffae00 [3206]"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74112" behindDoc="0" locked="0" layoutInCell="1" allowOverlap="1" wp14:anchorId="0A9C58AE" wp14:editId="2B02B5D9">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5870bb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41344" behindDoc="0" locked="0" layoutInCell="0" allowOverlap="1" wp14:anchorId="220706DF" wp14:editId="029F65F8">
                <wp:simplePos x="0" y="0"/>
                <wp:positionH relativeFrom="page">
                  <wp:posOffset>594360</wp:posOffset>
                </wp:positionH>
                <wp:positionV relativeFrom="page">
                  <wp:posOffset>594360</wp:posOffset>
                </wp:positionV>
                <wp:extent cx="3458845" cy="6654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6E1B4D9" w14:textId="77777777" w:rsidR="000B05C3" w:rsidRDefault="000B05C3" w:rsidP="00A050F9">
                            <w:pPr>
                              <w:pStyle w:val="Heading3"/>
                            </w:pPr>
                            <w:r>
                              <w:t>What’s been happening?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44"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4Y4G4DAACb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" o:allowincell="f" filled="f" fillcolor="#b3cfff" stroked="f" strokecolor="#b3cfff" strokeweight="1.5pt">
                <v:fill color2="#3f80cd" focus="100%" type="gradient">
                  <o:fill v:ext="view" type="gradientUnscaled"/>
                </v:fill>
                <v:textbox inset=",0,,0">
                  <w:txbxContent>
                    <w:p w14:paraId="46E1B4D9" w14:textId="77777777" w:rsidR="000B05C3" w:rsidRDefault="000B05C3" w:rsidP="00A050F9">
                      <w:pPr>
                        <w:pStyle w:val="Heading3"/>
                      </w:pPr>
                      <w:r>
                        <w:t>What’s been happening?</w:t>
                      </w:r>
                    </w:p>
                  </w:txbxContent>
                </v:textbox>
                <w10:wrap anchorx="page" anchory="page"/>
              </v:shape>
            </w:pict>
          </mc:Fallback>
        </mc:AlternateContent>
      </w:r>
      <w:r w:rsidR="00B863B5">
        <w:br w:type="page"/>
      </w:r>
      <w:r>
        <w:rPr>
          <w:noProof/>
        </w:rPr>
        <w:lastRenderedPageBreak/>
        <mc:AlternateContent>
          <mc:Choice Requires="wpg">
            <w:drawing>
              <wp:anchor distT="0" distB="0" distL="114300" distR="114300" simplePos="0" relativeHeight="251693568" behindDoc="0" locked="0" layoutInCell="1" allowOverlap="1" wp14:anchorId="6721A1DB" wp14:editId="2CDB72DC">
                <wp:simplePos x="0" y="0"/>
                <wp:positionH relativeFrom="page">
                  <wp:posOffset>640715</wp:posOffset>
                </wp:positionH>
                <wp:positionV relativeFrom="page">
                  <wp:posOffset>6750685</wp:posOffset>
                </wp:positionV>
                <wp:extent cx="3108325" cy="2759075"/>
                <wp:effectExtent l="0" t="0" r="0" b="9525"/>
                <wp:wrapThrough wrapText="bothSides">
                  <wp:wrapPolygon edited="0">
                    <wp:start x="177" y="0"/>
                    <wp:lineTo x="177" y="21476"/>
                    <wp:lineTo x="21181" y="21476"/>
                    <wp:lineTo x="21181" y="0"/>
                    <wp:lineTo x="177" y="0"/>
                  </wp:wrapPolygon>
                </wp:wrapThrough>
                <wp:docPr id="921" name="Group 921"/>
                <wp:cNvGraphicFramePr/>
                <a:graphic xmlns:a="http://schemas.openxmlformats.org/drawingml/2006/main">
                  <a:graphicData uri="http://schemas.microsoft.com/office/word/2010/wordprocessingGroup">
                    <wpg:wgp>
                      <wpg:cNvGrpSpPr/>
                      <wpg:grpSpPr>
                        <a:xfrm>
                          <a:off x="0" y="0"/>
                          <a:ext cx="3108325" cy="2759075"/>
                          <a:chOff x="0" y="0"/>
                          <a:chExt cx="3108325" cy="2759075"/>
                        </a:xfrm>
                        <a:extLst>
                          <a:ext uri="{0CCBE362-F206-4b92-989A-16890622DB6E}">
                            <ma14:wrappingTextBoxFlag xmlns:ma14="http://schemas.microsoft.com/office/mac/drawingml/2011/main" val="1"/>
                          </a:ext>
                        </a:extLst>
                      </wpg:grpSpPr>
                      <wps:wsp>
                        <wps:cNvPr id="918" name="Text Box 279"/>
                        <wps:cNvSpPr txBox="1">
                          <a:spLocks noChangeArrowheads="1"/>
                        </wps:cNvSpPr>
                        <wps:spPr bwMode="auto">
                          <a:xfrm>
                            <a:off x="0" y="0"/>
                            <a:ext cx="3108325" cy="275907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10" name="Text Box 910"/>
                        <wps:cNvSpPr txBox="1"/>
                        <wps:spPr>
                          <a:xfrm>
                            <a:off x="91440" y="0"/>
                            <a:ext cx="2925445" cy="601980"/>
                          </a:xfrm>
                          <a:prstGeom prst="rect">
                            <a:avLst/>
                          </a:prstGeom>
                          <a:noFill/>
                          <a:ln>
                            <a:noFill/>
                          </a:ln>
                          <a:effectLst/>
                          <a:extLst>
                            <a:ext uri="{C572A759-6A51-4108-AA02-DFA0A04FC94B}">
                              <ma14:wrappingTextBoxFlag xmlns:ma14="http://schemas.microsoft.com/office/mac/drawingml/2011/main"/>
                            </a:ext>
                          </a:extLst>
                        </wps:spPr>
                        <wps:txbx id="17">
                          <w:txbxContent>
                            <w:p w14:paraId="4D0622C4" w14:textId="77777777" w:rsidR="00EF5A95" w:rsidRPr="00EF5A95" w:rsidRDefault="000B05C3" w:rsidP="00EF5A95">
                              <w:pPr>
                                <w:pStyle w:val="BoxText-Left"/>
                                <w:jc w:val="center"/>
                                <w:rPr>
                                  <w:rFonts w:asciiTheme="majorHAnsi" w:hAnsiTheme="majorHAnsi"/>
                                  <w:sz w:val="48"/>
                                  <w:szCs w:val="48"/>
                                </w:rPr>
                              </w:pPr>
                              <w:r w:rsidRPr="000B05C3">
                                <w:rPr>
                                  <w:rFonts w:asciiTheme="majorHAnsi" w:hAnsiTheme="majorHAnsi"/>
                                  <w:sz w:val="48"/>
                                  <w:szCs w:val="48"/>
                                </w:rPr>
                                <w:t xml:space="preserve">Stay </w:t>
                              </w:r>
                              <w:r>
                                <w:rPr>
                                  <w:rFonts w:asciiTheme="majorHAnsi" w:hAnsiTheme="majorHAnsi"/>
                                  <w:sz w:val="48"/>
                                  <w:szCs w:val="48"/>
                                </w:rPr>
                                <w:t>in the Know</w:t>
                              </w:r>
                              <w:r w:rsidRPr="000B05C3">
                                <w:rPr>
                                  <w:rFonts w:asciiTheme="majorHAnsi" w:hAnsiTheme="majorHAnsi"/>
                                  <w:sz w:val="48"/>
                                  <w:szCs w:val="48"/>
                                </w:rPr>
                                <w:t>:</w:t>
                              </w:r>
                            </w:p>
                            <w:p w14:paraId="7F709AE8" w14:textId="77777777" w:rsidR="00EF5A95" w:rsidRPr="00EF5A95" w:rsidRDefault="00EF5A95" w:rsidP="00EF5A95">
                              <w:pPr>
                                <w:pStyle w:val="BoxText-Left"/>
                                <w:rPr>
                                  <w:rFonts w:asciiTheme="majorHAnsi" w:hAnsiTheme="majorHAnsi"/>
                                  <w:sz w:val="24"/>
                                </w:rPr>
                              </w:pPr>
                              <w:r w:rsidRPr="00EF5A95">
                                <w:rPr>
                                  <w:rFonts w:asciiTheme="majorHAnsi" w:hAnsiTheme="majorHAnsi"/>
                                  <w:sz w:val="24"/>
                                </w:rPr>
                                <w:t>Website: blueridgeffa.weebly.com</w:t>
                              </w:r>
                            </w:p>
                            <w:p w14:paraId="1DF3B117" w14:textId="77777777" w:rsidR="000B05C3" w:rsidRPr="000B05C3" w:rsidRDefault="000B05C3" w:rsidP="000B05C3">
                              <w:pPr>
                                <w:pStyle w:val="BoxText-Left"/>
                                <w:jc w:val="center"/>
                                <w:rPr>
                                  <w:rFonts w:asciiTheme="majorHAnsi" w:hAnsiTheme="majorHAnsi"/>
                                  <w:sz w:val="40"/>
                                  <w:szCs w:val="40"/>
                                </w:rPr>
                              </w:pPr>
                              <w:r>
                                <w:rPr>
                                  <w:rFonts w:asciiTheme="majorHAnsi" w:hAnsiTheme="majorHAnsi"/>
                                  <w:sz w:val="40"/>
                                  <w:szCs w:val="40"/>
                                </w:rPr>
                                <w:t>Coming Soon:</w:t>
                              </w:r>
                            </w:p>
                            <w:p w14:paraId="28DD8E1B" w14:textId="77777777" w:rsidR="000B05C3" w:rsidRPr="000B05C3" w:rsidRDefault="000B05C3" w:rsidP="000B05C3">
                              <w:pPr>
                                <w:pStyle w:val="BoxText-Left"/>
                                <w:jc w:val="center"/>
                                <w:rPr>
                                  <w:rFonts w:asciiTheme="majorHAnsi" w:hAnsiTheme="majorHAnsi"/>
                                  <w:sz w:val="48"/>
                                  <w:szCs w:val="48"/>
                                </w:rPr>
                              </w:pPr>
                              <w:r>
                                <w:rPr>
                                  <w:rFonts w:asciiTheme="majorHAnsi" w:hAnsiTheme="majorHAnsi"/>
                                  <w:noProof/>
                                  <w:sz w:val="48"/>
                                  <w:szCs w:val="48"/>
                                </w:rPr>
                                <w:drawing>
                                  <wp:inline distT="0" distB="0" distL="0" distR="0" wp14:anchorId="694FBCEF" wp14:editId="33101709">
                                    <wp:extent cx="2834640" cy="2834640"/>
                                    <wp:effectExtent l="0" t="0" r="10160" b="10160"/>
                                    <wp:docPr id="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56A177FA" w14:textId="77777777" w:rsidR="000B05C3" w:rsidRPr="000B05C3" w:rsidRDefault="000B05C3" w:rsidP="000B05C3">
                              <w:pPr>
                                <w:pStyle w:val="BoxText-Left"/>
                                <w:rPr>
                                  <w:rFonts w:asciiTheme="majorHAnsi" w:hAnsiTheme="majorHAnsi"/>
                                </w:rPr>
                              </w:pPr>
                              <w:r>
                                <w:rPr>
                                  <w:rFonts w:asciiTheme="majorHAnsi" w:hAnsiTheme="majorHAnsi"/>
                                  <w:noProof/>
                                </w:rPr>
                                <w:drawing>
                                  <wp:inline distT="0" distB="0" distL="0" distR="0" wp14:anchorId="0B507190" wp14:editId="28216B1E">
                                    <wp:extent cx="2834640" cy="2834640"/>
                                    <wp:effectExtent l="0" t="0" r="10160" b="10160"/>
                                    <wp:docPr id="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905510"/>
                            <a:ext cx="2917825" cy="33972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Text Box 920"/>
                        <wps:cNvSpPr txBox="1"/>
                        <wps:spPr>
                          <a:xfrm>
                            <a:off x="91440" y="1243965"/>
                            <a:ext cx="2917825" cy="51435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1" o:spid="_x0000_s1045" style="position:absolute;margin-left:50.45pt;margin-top:531.55pt;width:244.75pt;height:217.25pt;z-index:251693568;mso-position-horizontal-relative:page;mso-position-vertical-relative:page" coordsize="3108325,2759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" mv:complextextbox="1">
                <v:shape id="Text Box 279" o:spid="_x0000_s1046" type="#_x0000_t202" style="position:absolute;width:3108325;height:275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P9vwAAA&#10;ANwAAAAPAAAAZHJzL2Rvd25yZXYueG1sRE/NisIwEL4LvkMYYS+yTd1DsdVYpFCQZS/qPsDQjG2w&#10;mZQmavXpN4cFjx/f/7acbC/uNHrjWMEqSUEQN04bbhX8nuvPNQgfkDX2jknBkzyUu/lsi4V2Dz7S&#10;/RRaEUPYF6igC2EopPRNRxZ94gbiyF3caDFEOLZSj/iI4baXX2maSYuGY0OHA1UdNdfTzSqop9fL&#10;fGdZzvlPvWz6+ulTUyn1sZj2GxCBpvAW/7sPWkG+imvjmXgE5O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lP9vwAAAANw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910" o:spid="_x0000_s1047" type="#_x0000_t202" style="position:absolute;left:91440;width:2925445;height:60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Z4BwQAA&#10;ANwAAAAPAAAAZHJzL2Rvd25yZXYueG1sRE9Ni8IwEL0v+B/CCN62qXsQrUYRUVgQxNo97HFsxjbY&#10;TGoTtfvvNwfB4+N9L1a9bcSDOm8cKxgnKQji0mnDlYKfYvc5BeEDssbGMSn4Iw+r5eBjgZl2T87p&#10;cQqViCHsM1RQh9BmUvqyJos+cS1x5C6usxgi7CqpO3zGcNvIrzSdSIuGY0ONLW1qKq+nu1Ww/uV8&#10;a26H8zG/5KYoZinvJ1elRsN+PQcRqA9v8cv9rRXMxnF+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hmeAcEAAADcAAAADwAAAAAAAAAAAAAAAACXAgAAZHJzL2Rvd25y&#10;ZXYueG1sUEsFBgAAAAAEAAQA9QAAAIUDAAAAAA==&#10;" filled="f" stroked="f">
                  <v:textbox style="mso-next-textbox:#Text Box 917" inset="0,0,0,0">
                    <w:txbxContent>
                      <w:p w14:paraId="4D0622C4" w14:textId="77777777" w:rsidR="00EF5A95" w:rsidRPr="00EF5A95" w:rsidRDefault="000B05C3" w:rsidP="00EF5A95">
                        <w:pPr>
                          <w:pStyle w:val="BoxText-Left"/>
                          <w:jc w:val="center"/>
                          <w:rPr>
                            <w:rFonts w:asciiTheme="majorHAnsi" w:hAnsiTheme="majorHAnsi"/>
                            <w:sz w:val="48"/>
                            <w:szCs w:val="48"/>
                          </w:rPr>
                        </w:pPr>
                        <w:r w:rsidRPr="000B05C3">
                          <w:rPr>
                            <w:rFonts w:asciiTheme="majorHAnsi" w:hAnsiTheme="majorHAnsi"/>
                            <w:sz w:val="48"/>
                            <w:szCs w:val="48"/>
                          </w:rPr>
                          <w:t xml:space="preserve">Stay </w:t>
                        </w:r>
                        <w:r>
                          <w:rPr>
                            <w:rFonts w:asciiTheme="majorHAnsi" w:hAnsiTheme="majorHAnsi"/>
                            <w:sz w:val="48"/>
                            <w:szCs w:val="48"/>
                          </w:rPr>
                          <w:t>in the Know</w:t>
                        </w:r>
                        <w:r w:rsidRPr="000B05C3">
                          <w:rPr>
                            <w:rFonts w:asciiTheme="majorHAnsi" w:hAnsiTheme="majorHAnsi"/>
                            <w:sz w:val="48"/>
                            <w:szCs w:val="48"/>
                          </w:rPr>
                          <w:t>:</w:t>
                        </w:r>
                      </w:p>
                      <w:p w14:paraId="7F709AE8" w14:textId="77777777" w:rsidR="00EF5A95" w:rsidRPr="00EF5A95" w:rsidRDefault="00EF5A95" w:rsidP="00EF5A95">
                        <w:pPr>
                          <w:pStyle w:val="BoxText-Left"/>
                          <w:rPr>
                            <w:rFonts w:asciiTheme="majorHAnsi" w:hAnsiTheme="majorHAnsi"/>
                            <w:sz w:val="24"/>
                          </w:rPr>
                        </w:pPr>
                        <w:r w:rsidRPr="00EF5A95">
                          <w:rPr>
                            <w:rFonts w:asciiTheme="majorHAnsi" w:hAnsiTheme="majorHAnsi"/>
                            <w:sz w:val="24"/>
                          </w:rPr>
                          <w:t>Website: blueridgeffa.weebly.com</w:t>
                        </w:r>
                      </w:p>
                      <w:p w14:paraId="1DF3B117" w14:textId="77777777" w:rsidR="000B05C3" w:rsidRPr="000B05C3" w:rsidRDefault="000B05C3" w:rsidP="000B05C3">
                        <w:pPr>
                          <w:pStyle w:val="BoxText-Left"/>
                          <w:jc w:val="center"/>
                          <w:rPr>
                            <w:rFonts w:asciiTheme="majorHAnsi" w:hAnsiTheme="majorHAnsi"/>
                            <w:sz w:val="40"/>
                            <w:szCs w:val="40"/>
                          </w:rPr>
                        </w:pPr>
                        <w:r>
                          <w:rPr>
                            <w:rFonts w:asciiTheme="majorHAnsi" w:hAnsiTheme="majorHAnsi"/>
                            <w:sz w:val="40"/>
                            <w:szCs w:val="40"/>
                          </w:rPr>
                          <w:t>Coming Soon:</w:t>
                        </w:r>
                      </w:p>
                      <w:p w14:paraId="28DD8E1B" w14:textId="77777777" w:rsidR="000B05C3" w:rsidRPr="000B05C3" w:rsidRDefault="000B05C3" w:rsidP="000B05C3">
                        <w:pPr>
                          <w:pStyle w:val="BoxText-Left"/>
                          <w:jc w:val="center"/>
                          <w:rPr>
                            <w:rFonts w:asciiTheme="majorHAnsi" w:hAnsiTheme="majorHAnsi"/>
                            <w:sz w:val="48"/>
                            <w:szCs w:val="48"/>
                          </w:rPr>
                        </w:pPr>
                        <w:r>
                          <w:rPr>
                            <w:rFonts w:asciiTheme="majorHAnsi" w:hAnsiTheme="majorHAnsi"/>
                            <w:noProof/>
                            <w:sz w:val="48"/>
                            <w:szCs w:val="48"/>
                          </w:rPr>
                          <w:drawing>
                            <wp:inline distT="0" distB="0" distL="0" distR="0" wp14:anchorId="694FBCEF" wp14:editId="33101709">
                              <wp:extent cx="2834640" cy="2834640"/>
                              <wp:effectExtent l="0" t="0" r="10160" b="10160"/>
                              <wp:docPr id="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56A177FA" w14:textId="77777777" w:rsidR="000B05C3" w:rsidRPr="000B05C3" w:rsidRDefault="000B05C3" w:rsidP="000B05C3">
                        <w:pPr>
                          <w:pStyle w:val="BoxText-Left"/>
                          <w:rPr>
                            <w:rFonts w:asciiTheme="majorHAnsi" w:hAnsiTheme="majorHAnsi"/>
                          </w:rPr>
                        </w:pPr>
                        <w:r>
                          <w:rPr>
                            <w:rFonts w:asciiTheme="majorHAnsi" w:hAnsiTheme="majorHAnsi"/>
                            <w:noProof/>
                          </w:rPr>
                          <w:drawing>
                            <wp:inline distT="0" distB="0" distL="0" distR="0" wp14:anchorId="0B507190" wp14:editId="28216B1E">
                              <wp:extent cx="2834640" cy="2834640"/>
                              <wp:effectExtent l="0" t="0" r="10160" b="10160"/>
                              <wp:docPr id="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xbxContent>
                  </v:textbox>
                </v:shape>
                <v:shape id="Text Box 917" o:spid="_x0000_s1048" type="#_x0000_t202" style="position:absolute;left:91440;top:905510;width:2917825;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20" inset="0,0,0,0">
                    <w:txbxContent/>
                  </v:textbox>
                </v:shape>
                <v:shape id="Text Box 920" o:spid="_x0000_s1049" type="#_x0000_t202" style="position:absolute;left:91440;top:1243965;width:2917825;height:514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S8wAAA&#10;ANwAAAAPAAAAZHJzL2Rvd25yZXYueG1sRE9Ni8IwEL0v+B/CCN7WVA+i1SgiCoIg1u5hj2MztsFm&#10;Upuo3X+/OQgeH+97sepsLZ7UeuNYwWiYgCAunDZcKvjJd99TED4ga6wdk4I/8rBa9r4WmGr34oye&#10;51CKGMI+RQVVCE0qpS8qsuiHriGO3NW1FkOEbSl1i68Ybms5TpKJtGg4NlTY0Kai4nZ+WAXrX862&#10;5n68nLJrZvJ8lvBhclNq0O/WcxCBuvARv917rWA2jv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dVS8wAAAANwAAAAPAAAAAAAAAAAAAAAAAJcCAABkcnMvZG93bnJl&#10;di54bWxQSwUGAAAAAAQABAD1AAAAhAMAAAAA&#10;" filled="f" stroked="f">
                  <v:textbox inset="0,0,0,0">
                    <w:txbxContent/>
                  </v:textbox>
                </v:shape>
                <w10:wrap type="through" anchorx="page" anchory="page"/>
              </v:group>
            </w:pict>
          </mc:Fallback>
        </mc:AlternateContent>
      </w:r>
      <w:r w:rsidR="00EF5A95">
        <w:rPr>
          <w:noProof/>
        </w:rPr>
        <mc:AlternateContent>
          <mc:Choice Requires="wps">
            <w:drawing>
              <wp:anchor distT="0" distB="0" distL="114300" distR="114300" simplePos="0" relativeHeight="251702784" behindDoc="0" locked="0" layoutInCell="1" allowOverlap="1" wp14:anchorId="1F6CFDFD" wp14:editId="1DFA1098">
                <wp:simplePos x="0" y="0"/>
                <wp:positionH relativeFrom="page">
                  <wp:posOffset>1350010</wp:posOffset>
                </wp:positionH>
                <wp:positionV relativeFrom="page">
                  <wp:posOffset>7157720</wp:posOffset>
                </wp:positionV>
                <wp:extent cx="2186940" cy="444500"/>
                <wp:effectExtent l="0" t="0" r="0" b="12700"/>
                <wp:wrapThrough wrapText="bothSides">
                  <wp:wrapPolygon edited="0">
                    <wp:start x="251" y="0"/>
                    <wp:lineTo x="251" y="20983"/>
                    <wp:lineTo x="21073" y="20983"/>
                    <wp:lineTo x="21073" y="0"/>
                    <wp:lineTo x="251" y="0"/>
                  </wp:wrapPolygon>
                </wp:wrapThrough>
                <wp:docPr id="752" name="Text Box 752"/>
                <wp:cNvGraphicFramePr/>
                <a:graphic xmlns:a="http://schemas.openxmlformats.org/drawingml/2006/main">
                  <a:graphicData uri="http://schemas.microsoft.com/office/word/2010/wordprocessingShape">
                    <wps:wsp>
                      <wps:cNvSpPr txBox="1"/>
                      <wps:spPr>
                        <a:xfrm>
                          <a:off x="0" y="0"/>
                          <a:ext cx="218694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47EB90" w14:textId="77777777" w:rsidR="00EF5A95" w:rsidRPr="00EF5A95" w:rsidRDefault="00EF5A95">
                            <w:pPr>
                              <w:rPr>
                                <w:rFonts w:asciiTheme="majorHAnsi" w:hAnsiTheme="majorHAnsi"/>
                                <w:color w:val="FFFFFF" w:themeColor="background1"/>
                                <w:sz w:val="32"/>
                                <w:szCs w:val="32"/>
                              </w:rPr>
                            </w:pPr>
                            <w:r>
                              <w:rPr>
                                <w:rFonts w:asciiTheme="majorHAnsi" w:hAnsiTheme="majorHAnsi"/>
                                <w:color w:val="FFFFFF" w:themeColor="background1"/>
                                <w:sz w:val="32"/>
                                <w:szCs w:val="32"/>
                              </w:rPr>
                              <w:t>Blue Ridge 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2" o:spid="_x0000_s1050" type="#_x0000_t202" style="position:absolute;margin-left:106.3pt;margin-top:563.6pt;width:172.2pt;height:35pt;z-index:251702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cs19YCAAAi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" mv:complextextbox="1" filled="f" stroked="f">
                <v:textbox>
                  <w:txbxContent>
                    <w:p w14:paraId="7647EB90" w14:textId="77777777" w:rsidR="00EF5A95" w:rsidRPr="00EF5A95" w:rsidRDefault="00EF5A95">
                      <w:pPr>
                        <w:rPr>
                          <w:rFonts w:asciiTheme="majorHAnsi" w:hAnsiTheme="majorHAnsi"/>
                          <w:color w:val="FFFFFF" w:themeColor="background1"/>
                          <w:sz w:val="32"/>
                          <w:szCs w:val="32"/>
                        </w:rPr>
                      </w:pPr>
                      <w:r>
                        <w:rPr>
                          <w:rFonts w:asciiTheme="majorHAnsi" w:hAnsiTheme="majorHAnsi"/>
                          <w:color w:val="FFFFFF" w:themeColor="background1"/>
                          <w:sz w:val="32"/>
                          <w:szCs w:val="32"/>
                        </w:rPr>
                        <w:t>Blue Ridge FFA</w:t>
                      </w:r>
                    </w:p>
                  </w:txbxContent>
                </v:textbox>
                <w10:wrap type="through" anchorx="page" anchory="page"/>
              </v:shape>
            </w:pict>
          </mc:Fallback>
        </mc:AlternateContent>
      </w:r>
      <w:r w:rsidR="00EF5A95">
        <w:rPr>
          <w:noProof/>
        </w:rPr>
        <w:drawing>
          <wp:anchor distT="0" distB="0" distL="114300" distR="114300" simplePos="0" relativeHeight="251697664" behindDoc="0" locked="0" layoutInCell="1" allowOverlap="1" wp14:anchorId="673C4938" wp14:editId="1D5B57A9">
            <wp:simplePos x="0" y="0"/>
            <wp:positionH relativeFrom="page">
              <wp:posOffset>1350010</wp:posOffset>
            </wp:positionH>
            <wp:positionV relativeFrom="page">
              <wp:posOffset>8642350</wp:posOffset>
            </wp:positionV>
            <wp:extent cx="540385" cy="540385"/>
            <wp:effectExtent l="0" t="0" r="0" b="0"/>
            <wp:wrapThrough wrapText="bothSides">
              <wp:wrapPolygon edited="0">
                <wp:start x="0" y="0"/>
                <wp:lineTo x="0" y="20306"/>
                <wp:lineTo x="20306" y="20306"/>
                <wp:lineTo x="20306" y="0"/>
                <wp:lineTo x="0" y="0"/>
              </wp:wrapPolygon>
            </wp:wrapThrough>
            <wp:docPr id="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95">
        <w:rPr>
          <w:noProof/>
        </w:rPr>
        <w:drawing>
          <wp:anchor distT="0" distB="0" distL="114300" distR="114300" simplePos="0" relativeHeight="251699712" behindDoc="0" locked="0" layoutInCell="1" allowOverlap="1" wp14:anchorId="241C4700" wp14:editId="543EA9F6">
            <wp:simplePos x="0" y="0"/>
            <wp:positionH relativeFrom="page">
              <wp:posOffset>2349500</wp:posOffset>
            </wp:positionH>
            <wp:positionV relativeFrom="page">
              <wp:posOffset>8636635</wp:posOffset>
            </wp:positionV>
            <wp:extent cx="624840" cy="507365"/>
            <wp:effectExtent l="0" t="0" r="10160" b="635"/>
            <wp:wrapThrough wrapText="bothSides">
              <wp:wrapPolygon edited="0">
                <wp:start x="0" y="0"/>
                <wp:lineTo x="0" y="20546"/>
                <wp:lineTo x="21073" y="20546"/>
                <wp:lineTo x="21073" y="0"/>
                <wp:lineTo x="0" y="0"/>
              </wp:wrapPolygon>
            </wp:wrapThrough>
            <wp:docPr id="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5C3">
        <w:rPr>
          <w:noProof/>
        </w:rPr>
        <w:drawing>
          <wp:anchor distT="0" distB="0" distL="114300" distR="114300" simplePos="0" relativeHeight="251695616" behindDoc="0" locked="0" layoutInCell="1" allowOverlap="1" wp14:anchorId="09A429AE" wp14:editId="79DFA6E3">
            <wp:simplePos x="0" y="0"/>
            <wp:positionH relativeFrom="page">
              <wp:posOffset>800100</wp:posOffset>
            </wp:positionH>
            <wp:positionV relativeFrom="page">
              <wp:posOffset>7157720</wp:posOffset>
            </wp:positionV>
            <wp:extent cx="486410" cy="444500"/>
            <wp:effectExtent l="0" t="0" r="0" b="12700"/>
            <wp:wrapThrough wrapText="bothSides">
              <wp:wrapPolygon edited="0">
                <wp:start x="0" y="0"/>
                <wp:lineTo x="0" y="20983"/>
                <wp:lineTo x="20303" y="20983"/>
                <wp:lineTo x="20303" y="0"/>
                <wp:lineTo x="0" y="0"/>
              </wp:wrapPolygon>
            </wp:wrapThrough>
            <wp:docPr id="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1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5C3">
        <w:rPr>
          <w:noProof/>
        </w:rPr>
        <w:drawing>
          <wp:anchor distT="0" distB="0" distL="118745" distR="118745" simplePos="0" relativeHeight="251701760" behindDoc="0" locked="0" layoutInCell="1" allowOverlap="1" wp14:anchorId="141258E4" wp14:editId="1EE8D136">
            <wp:simplePos x="0" y="0"/>
            <wp:positionH relativeFrom="page">
              <wp:posOffset>4098925</wp:posOffset>
            </wp:positionH>
            <wp:positionV relativeFrom="page">
              <wp:posOffset>7964170</wp:posOffset>
            </wp:positionV>
            <wp:extent cx="2418715" cy="1360805"/>
            <wp:effectExtent l="330200" t="482600" r="299085" b="467995"/>
            <wp:wrapSquare wrapText="bothSides"/>
            <wp:docPr id="9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21002714">
                      <a:off x="0" y="0"/>
                      <a:ext cx="2418715" cy="136080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0B05C3">
        <w:rPr>
          <w:noProof/>
        </w:rPr>
        <w:drawing>
          <wp:anchor distT="0" distB="0" distL="118745" distR="118745" simplePos="0" relativeHeight="251682304" behindDoc="0" locked="0" layoutInCell="1" allowOverlap="1" wp14:anchorId="64AEC8CD" wp14:editId="205A458E">
            <wp:simplePos x="0" y="0"/>
            <wp:positionH relativeFrom="page">
              <wp:posOffset>5295265</wp:posOffset>
            </wp:positionH>
            <wp:positionV relativeFrom="page">
              <wp:posOffset>6623685</wp:posOffset>
            </wp:positionV>
            <wp:extent cx="2419350" cy="1360805"/>
            <wp:effectExtent l="177800" t="254000" r="273050" b="340995"/>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607735">
                      <a:off x="0" y="0"/>
                      <a:ext cx="2419350" cy="136080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0B05C3">
        <w:rPr>
          <w:noProof/>
        </w:rPr>
        <w:drawing>
          <wp:anchor distT="0" distB="0" distL="118745" distR="118745" simplePos="0" relativeHeight="251691520" behindDoc="0" locked="0" layoutInCell="1" allowOverlap="1" wp14:anchorId="422B0D56" wp14:editId="08AB714A">
            <wp:simplePos x="0" y="0"/>
            <wp:positionH relativeFrom="page">
              <wp:posOffset>3599815</wp:posOffset>
            </wp:positionH>
            <wp:positionV relativeFrom="page">
              <wp:posOffset>4007485</wp:posOffset>
            </wp:positionV>
            <wp:extent cx="1708785" cy="1173480"/>
            <wp:effectExtent l="355600" t="381000" r="323215" b="375920"/>
            <wp:wrapSquare wrapText="bothSides"/>
            <wp:docPr id="9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0992426">
                      <a:off x="0" y="0"/>
                      <a:ext cx="1708785" cy="117348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8512" behindDoc="0" locked="0" layoutInCell="1" allowOverlap="1" wp14:anchorId="4C9458C1" wp14:editId="1A5EB950">
                <wp:simplePos x="0" y="0"/>
                <wp:positionH relativeFrom="page">
                  <wp:posOffset>3886200</wp:posOffset>
                </wp:positionH>
                <wp:positionV relativeFrom="page">
                  <wp:posOffset>2968625</wp:posOffset>
                </wp:positionV>
                <wp:extent cx="3377565" cy="3714115"/>
                <wp:effectExtent l="0" t="0" r="0" b="19685"/>
                <wp:wrapThrough wrapText="bothSides">
                  <wp:wrapPolygon edited="0">
                    <wp:start x="162" y="0"/>
                    <wp:lineTo x="162" y="21567"/>
                    <wp:lineTo x="21279" y="21567"/>
                    <wp:lineTo x="21279" y="0"/>
                    <wp:lineTo x="162" y="0"/>
                  </wp:wrapPolygon>
                </wp:wrapThrough>
                <wp:docPr id="12" name="Group 12"/>
                <wp:cNvGraphicFramePr/>
                <a:graphic xmlns:a="http://schemas.openxmlformats.org/drawingml/2006/main">
                  <a:graphicData uri="http://schemas.microsoft.com/office/word/2010/wordprocessingGroup">
                    <wpg:wgp>
                      <wpg:cNvGrpSpPr/>
                      <wpg:grpSpPr>
                        <a:xfrm>
                          <a:off x="0" y="0"/>
                          <a:ext cx="3377565" cy="3714115"/>
                          <a:chOff x="0" y="0"/>
                          <a:chExt cx="3377565" cy="3714115"/>
                        </a:xfrm>
                        <a:extLst>
                          <a:ext uri="{0CCBE362-F206-4b92-989A-16890622DB6E}">
                            <ma14:wrappingTextBoxFlag xmlns:ma14="http://schemas.microsoft.com/office/mac/drawingml/2011/main" val="1"/>
                          </a:ext>
                        </a:extLst>
                      </wpg:grpSpPr>
                      <wps:wsp>
                        <wps:cNvPr id="29" name="Text Box 1515"/>
                        <wps:cNvSpPr txBox="1">
                          <a:spLocks noChangeArrowheads="1"/>
                        </wps:cNvSpPr>
                        <wps:spPr bwMode="auto">
                          <a:xfrm>
                            <a:off x="0" y="0"/>
                            <a:ext cx="3377565" cy="37141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 name="Text Box 9"/>
                        <wps:cNvSpPr txBox="1"/>
                        <wps:spPr>
                          <a:xfrm>
                            <a:off x="91440" y="161290"/>
                            <a:ext cx="3194685" cy="485140"/>
                          </a:xfrm>
                          <a:prstGeom prst="rect">
                            <a:avLst/>
                          </a:prstGeom>
                          <a:noFill/>
                          <a:ln>
                            <a:noFill/>
                          </a:ln>
                          <a:effectLst/>
                          <a:extLst>
                            <a:ext uri="{C572A759-6A51-4108-AA02-DFA0A04FC94B}">
                              <ma14:wrappingTextBoxFlag xmlns:ma14="http://schemas.microsoft.com/office/mac/drawingml/2011/main"/>
                            </a:ext>
                          </a:extLst>
                        </wps:spPr>
                        <wps:txbx id="19">
                          <w:txbxContent>
                            <w:p w14:paraId="65E0D237" w14:textId="77777777" w:rsidR="000B05C3" w:rsidRPr="005F0FF2" w:rsidRDefault="000B05C3" w:rsidP="00A050F9">
                              <w:pPr>
                                <w:pStyle w:val="BodyText"/>
                              </w:pPr>
                              <w:r>
                                <w:t>September 27</w:t>
                              </w:r>
                              <w:r w:rsidRPr="00237DC8">
                                <w:rPr>
                                  <w:vertAlign w:val="superscript"/>
                                </w:rPr>
                                <w:t>th</w:t>
                              </w:r>
                              <w:r>
                                <w:t xml:space="preserve"> Blue Ridge had 4 special guests come in to energize our Ag Students during our Chapter Visit. State FFA Vice President Paxton Morse, Section 16 President Rebekah Nash, Section 16 Reporter Reed </w:t>
                              </w:r>
                              <w:proofErr w:type="spellStart"/>
                              <w:r>
                                <w:t>Jostes</w:t>
                              </w:r>
                              <w:proofErr w:type="spellEnd"/>
                              <w:r>
                                <w:t xml:space="preserve">, and Section 16 Sentinel </w:t>
                              </w:r>
                              <w:proofErr w:type="spellStart"/>
                              <w:r>
                                <w:t>Eston</w:t>
                              </w:r>
                              <w:proofErr w:type="spellEnd"/>
                              <w:r>
                                <w:t xml:space="preserve"> Coe came for Chapter Visits and got our students thinking about leadership and maximizing their potential within the FFA.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864360" y="645160"/>
                            <a:ext cx="1421765" cy="217805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821940"/>
                            <a:ext cx="3194685" cy="56134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51" style="position:absolute;margin-left:306pt;margin-top:233.75pt;width:265.95pt;height:292.45pt;z-index:251648512;mso-position-horizontal-relative:page;mso-position-vertical-relative:page" coordsize="3377565,3714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" mv:complextextbox="1">
                <v:shape id="Text Box 1515" o:spid="_x0000_s1052" type="#_x0000_t202" style="position:absolute;width:3377565;height:3714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oknwwAA&#10;ANsAAAAPAAAAZHJzL2Rvd25yZXYueG1sRI/BasMwEETvhfyD2EAvJZHrg6mdKCEYDKXk0jQfsFgb&#10;W8RaGUtx7Hx9VCj0OMzMG2a7n2wnRhq8cazgfZ2AIK6dNtwoOP9Uqw8QPiBr7ByTgpk87HeLly0W&#10;2t35m8ZTaESEsC9QQRtCX0jp65Ys+rXriaN3cYPFEOXQSD3gPcJtJ9MkyaRFw3GhxZ7Klurr6WYV&#10;VNPjYb6yLOf8WL3VXTX7xJRKvS6nwwZEoCn8h//an1pBmsP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goknwwAAANs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9" o:spid="_x0000_s1053" type="#_x0000_t202" style="position:absolute;left:91440;top:161290;width:3194685;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w:p w14:paraId="65E0D237" w14:textId="77777777" w:rsidR="000B05C3" w:rsidRPr="005F0FF2" w:rsidRDefault="000B05C3" w:rsidP="00A050F9">
                        <w:pPr>
                          <w:pStyle w:val="BodyText"/>
                        </w:pPr>
                        <w:r>
                          <w:t>September 27</w:t>
                        </w:r>
                        <w:r w:rsidRPr="00237DC8">
                          <w:rPr>
                            <w:vertAlign w:val="superscript"/>
                          </w:rPr>
                          <w:t>th</w:t>
                        </w:r>
                        <w:r>
                          <w:t xml:space="preserve"> Blue Ridge had 4 special guests come in to energize our Ag Students during our Chapter Visit. State FFA Vice President Paxton Morse, Section 16 President Rebekah Nash, Section 16 Reporter Reed </w:t>
                        </w:r>
                        <w:proofErr w:type="spellStart"/>
                        <w:r>
                          <w:t>Jostes</w:t>
                        </w:r>
                        <w:proofErr w:type="spellEnd"/>
                        <w:r>
                          <w:t xml:space="preserve">, and Section 16 Sentinel </w:t>
                        </w:r>
                        <w:proofErr w:type="spellStart"/>
                        <w:r>
                          <w:t>Eston</w:t>
                        </w:r>
                        <w:proofErr w:type="spellEnd"/>
                        <w:r>
                          <w:t xml:space="preserve"> Coe came for Chapter Visits and got our students thinking about leadership and maximizing their potential within the FFA. </w:t>
                        </w:r>
                      </w:p>
                    </w:txbxContent>
                  </v:textbox>
                </v:shape>
                <v:shape id="Text Box 10" o:spid="_x0000_s1054" type="#_x0000_t202" style="position:absolute;left:1864360;top:645160;width:1421765;height:2178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5" type="#_x0000_t202" style="position:absolute;left:91440;top:2821940;width:319468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650560" behindDoc="0" locked="0" layoutInCell="1" allowOverlap="1" wp14:anchorId="30FBB0D3" wp14:editId="74DB812E">
                <wp:simplePos x="0" y="0"/>
                <wp:positionH relativeFrom="page">
                  <wp:posOffset>639445</wp:posOffset>
                </wp:positionH>
                <wp:positionV relativeFrom="page">
                  <wp:posOffset>3379470</wp:posOffset>
                </wp:positionV>
                <wp:extent cx="3018155" cy="3567430"/>
                <wp:effectExtent l="0" t="0" r="0" b="13970"/>
                <wp:wrapThrough wrapText="bothSides">
                  <wp:wrapPolygon edited="0">
                    <wp:start x="182" y="0"/>
                    <wp:lineTo x="182" y="21531"/>
                    <wp:lineTo x="21268" y="21531"/>
                    <wp:lineTo x="21268" y="0"/>
                    <wp:lineTo x="182" y="0"/>
                  </wp:wrapPolygon>
                </wp:wrapThrough>
                <wp:docPr id="26" name="Group 26"/>
                <wp:cNvGraphicFramePr/>
                <a:graphic xmlns:a="http://schemas.openxmlformats.org/drawingml/2006/main">
                  <a:graphicData uri="http://schemas.microsoft.com/office/word/2010/wordprocessingGroup">
                    <wpg:wgp>
                      <wpg:cNvGrpSpPr/>
                      <wpg:grpSpPr>
                        <a:xfrm>
                          <a:off x="0" y="0"/>
                          <a:ext cx="3018155" cy="3567430"/>
                          <a:chOff x="0" y="0"/>
                          <a:chExt cx="3018155" cy="3567430"/>
                        </a:xfrm>
                        <a:extLst>
                          <a:ext uri="{0CCBE362-F206-4b92-989A-16890622DB6E}">
                            <ma14:wrappingTextBoxFlag xmlns:ma14="http://schemas.microsoft.com/office/mac/drawingml/2011/main" val="1"/>
                          </a:ext>
                        </a:extLst>
                      </wpg:grpSpPr>
                      <wps:wsp>
                        <wps:cNvPr id="19" name="Text Box 279"/>
                        <wps:cNvSpPr txBox="1">
                          <a:spLocks noChangeArrowheads="1"/>
                        </wps:cNvSpPr>
                        <wps:spPr bwMode="auto">
                          <a:xfrm>
                            <a:off x="0" y="0"/>
                            <a:ext cx="3018155" cy="35674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3" name="Text Box 13"/>
                        <wps:cNvSpPr txBox="1"/>
                        <wps:spPr>
                          <a:xfrm>
                            <a:off x="91440" y="0"/>
                            <a:ext cx="2394585" cy="347345"/>
                          </a:xfrm>
                          <a:prstGeom prst="rect">
                            <a:avLst/>
                          </a:prstGeom>
                          <a:noFill/>
                          <a:ln>
                            <a:noFill/>
                          </a:ln>
                          <a:effectLst/>
                          <a:extLst>
                            <a:ext uri="{C572A759-6A51-4108-AA02-DFA0A04FC94B}">
                              <ma14:wrappingTextBoxFlag xmlns:ma14="http://schemas.microsoft.com/office/mac/drawingml/2011/main"/>
                            </a:ext>
                          </a:extLst>
                        </wps:spPr>
                        <wps:txbx id="20">
                          <w:txbxContent>
                            <w:p w14:paraId="3A9A9DC8" w14:textId="77777777" w:rsidR="000B05C3" w:rsidRPr="000B05C3" w:rsidRDefault="000B05C3" w:rsidP="00A050F9">
                              <w:pPr>
                                <w:pStyle w:val="BoxText-Left"/>
                                <w:rPr>
                                  <w:b/>
                                  <w:sz w:val="24"/>
                                </w:rPr>
                              </w:pPr>
                              <w:r w:rsidRPr="000B05C3">
                                <w:rPr>
                                  <w:b/>
                                  <w:sz w:val="24"/>
                                </w:rPr>
                                <w:t>October:</w:t>
                              </w:r>
                            </w:p>
                            <w:p w14:paraId="58A3C311" w14:textId="77777777" w:rsidR="000B05C3" w:rsidRPr="000B05C3" w:rsidRDefault="000B05C3" w:rsidP="00A050F9">
                              <w:pPr>
                                <w:pStyle w:val="BoxText-Left"/>
                                <w:rPr>
                                  <w:sz w:val="24"/>
                                </w:rPr>
                              </w:pPr>
                              <w:r w:rsidRPr="000B05C3">
                                <w:rPr>
                                  <w:sz w:val="24"/>
                                </w:rPr>
                                <w:t>4: ADM Lunch</w:t>
                              </w:r>
                            </w:p>
                            <w:p w14:paraId="1D7F52F9" w14:textId="77777777" w:rsidR="000B05C3" w:rsidRPr="000B05C3" w:rsidRDefault="000B05C3" w:rsidP="00A050F9">
                              <w:pPr>
                                <w:pStyle w:val="BoxText-Left"/>
                                <w:rPr>
                                  <w:sz w:val="24"/>
                                </w:rPr>
                              </w:pPr>
                              <w:r w:rsidRPr="000B05C3">
                                <w:rPr>
                                  <w:sz w:val="24"/>
                                </w:rPr>
                                <w:t>6: Homecoming Parade</w:t>
                              </w:r>
                            </w:p>
                            <w:p w14:paraId="389ECE3C" w14:textId="77777777" w:rsidR="000B05C3" w:rsidRPr="000B05C3" w:rsidRDefault="000B05C3" w:rsidP="00A050F9">
                              <w:pPr>
                                <w:pStyle w:val="BoxText-Left"/>
                                <w:rPr>
                                  <w:b/>
                                  <w:sz w:val="24"/>
                                </w:rPr>
                              </w:pPr>
                              <w:r w:rsidRPr="000B05C3">
                                <w:rPr>
                                  <w:sz w:val="24"/>
                                </w:rPr>
                                <w:t xml:space="preserve">7: Homecoming Football Game </w:t>
                              </w:r>
                            </w:p>
                            <w:p w14:paraId="3F5A9AFB" w14:textId="77777777" w:rsidR="000B05C3" w:rsidRPr="000B05C3" w:rsidRDefault="000B05C3" w:rsidP="00A050F9">
                              <w:pPr>
                                <w:pStyle w:val="BoxText-Left"/>
                                <w:rPr>
                                  <w:sz w:val="24"/>
                                </w:rPr>
                              </w:pPr>
                              <w:r w:rsidRPr="000B05C3">
                                <w:rPr>
                                  <w:sz w:val="24"/>
                                </w:rPr>
                                <w:t>8: Homecoming Dance</w:t>
                              </w:r>
                            </w:p>
                            <w:p w14:paraId="11F85818" w14:textId="77777777" w:rsidR="000B05C3" w:rsidRPr="000B05C3" w:rsidRDefault="000B05C3" w:rsidP="00A050F9">
                              <w:pPr>
                                <w:pStyle w:val="BoxText-Left"/>
                                <w:rPr>
                                  <w:sz w:val="24"/>
                                </w:rPr>
                              </w:pPr>
                              <w:r w:rsidRPr="000B05C3">
                                <w:rPr>
                                  <w:sz w:val="24"/>
                                </w:rPr>
                                <w:t>12: Ag Sales, Greenhand Quiz Bowl, and SAE Expo</w:t>
                              </w:r>
                            </w:p>
                            <w:p w14:paraId="7F583A13" w14:textId="77777777" w:rsidR="000B05C3" w:rsidRPr="000B05C3" w:rsidRDefault="000B05C3" w:rsidP="00A050F9">
                              <w:pPr>
                                <w:pStyle w:val="BoxText-Left"/>
                                <w:rPr>
                                  <w:sz w:val="24"/>
                                </w:rPr>
                              </w:pPr>
                              <w:r w:rsidRPr="000B05C3">
                                <w:rPr>
                                  <w:sz w:val="24"/>
                                </w:rPr>
                                <w:t>14: Parkland Open House</w:t>
                              </w:r>
                            </w:p>
                            <w:p w14:paraId="76B8F54B" w14:textId="77777777" w:rsidR="000B05C3" w:rsidRPr="000B05C3" w:rsidRDefault="000B05C3" w:rsidP="00A050F9">
                              <w:pPr>
                                <w:pStyle w:val="BoxText-Left"/>
                                <w:rPr>
                                  <w:sz w:val="24"/>
                                </w:rPr>
                              </w:pPr>
                              <w:r w:rsidRPr="000B05C3">
                                <w:rPr>
                                  <w:sz w:val="24"/>
                                </w:rPr>
                                <w:t>18: Chapter FFA Meeting 6-7pm</w:t>
                              </w:r>
                            </w:p>
                            <w:p w14:paraId="30A72AF8" w14:textId="77777777" w:rsidR="000B05C3" w:rsidRPr="000B05C3" w:rsidRDefault="000B05C3" w:rsidP="00A050F9">
                              <w:pPr>
                                <w:pStyle w:val="BoxText-Left"/>
                                <w:rPr>
                                  <w:sz w:val="24"/>
                                </w:rPr>
                              </w:pPr>
                              <w:r w:rsidRPr="000B05C3">
                                <w:rPr>
                                  <w:sz w:val="24"/>
                                </w:rPr>
                                <w:t>19-22: National FFA Convention</w:t>
                              </w:r>
                            </w:p>
                            <w:p w14:paraId="18283527" w14:textId="77777777" w:rsidR="000B05C3" w:rsidRPr="00237DC8" w:rsidRDefault="000B05C3" w:rsidP="00A050F9">
                              <w:pPr>
                                <w:pStyle w:val="BoxText-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46075"/>
                            <a:ext cx="2394585" cy="34163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686435"/>
                            <a:ext cx="2394585" cy="34099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026160"/>
                            <a:ext cx="2394585" cy="34163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66520"/>
                            <a:ext cx="2394585" cy="340995"/>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706245"/>
                            <a:ext cx="2394585" cy="60515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310130"/>
                            <a:ext cx="2835275" cy="34163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650490"/>
                            <a:ext cx="2835275" cy="341630"/>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990850"/>
                            <a:ext cx="2835275" cy="34099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56" style="position:absolute;margin-left:50.35pt;margin-top:266.1pt;width:237.65pt;height:280.9pt;z-index:251650560;mso-position-horizontal-relative:page;mso-position-vertical-relative:page" coordsize="3018155,3567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" mv:complextextbox="1">
                <v:shape id="Text Box 279" o:spid="_x0000_s1057" type="#_x0000_t202" style="position:absolute;width:3018155;height:3567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kOawAAA&#10;ANsAAAAPAAAAZHJzL2Rvd25yZXYueG1sRE/NisIwEL4v+A5hBC+Lpnoo22paRCiIeFnXBxiasQ02&#10;k9JErT69WVjY23x8v7MpR9uJOw3eOFawXCQgiGunDTcKzj/V/AuED8gaO8ek4EkeymLyscFcuwd/&#10;0/0UGhFD2OeooA2hz6X0dUsW/cL1xJG7uMFiiHBopB7wEcNtJ1dJkkqLhmNDiz3tWqqvp5tVUI2v&#10;lzmkacbZsfqsu+rpE7NTajYdt2sQgcbwL/5z73Wcn8HvL/EAWb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7kOawAAAANs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13" o:spid="_x0000_s1058" type="#_x0000_t202" style="position:absolute;left:91440;width:239458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w:p w14:paraId="3A9A9DC8" w14:textId="77777777" w:rsidR="000B05C3" w:rsidRPr="000B05C3" w:rsidRDefault="000B05C3" w:rsidP="00A050F9">
                        <w:pPr>
                          <w:pStyle w:val="BoxText-Left"/>
                          <w:rPr>
                            <w:b/>
                            <w:sz w:val="24"/>
                          </w:rPr>
                        </w:pPr>
                        <w:r w:rsidRPr="000B05C3">
                          <w:rPr>
                            <w:b/>
                            <w:sz w:val="24"/>
                          </w:rPr>
                          <w:t>October:</w:t>
                        </w:r>
                      </w:p>
                      <w:p w14:paraId="58A3C311" w14:textId="77777777" w:rsidR="000B05C3" w:rsidRPr="000B05C3" w:rsidRDefault="000B05C3" w:rsidP="00A050F9">
                        <w:pPr>
                          <w:pStyle w:val="BoxText-Left"/>
                          <w:rPr>
                            <w:sz w:val="24"/>
                          </w:rPr>
                        </w:pPr>
                        <w:r w:rsidRPr="000B05C3">
                          <w:rPr>
                            <w:sz w:val="24"/>
                          </w:rPr>
                          <w:t>4: ADM Lunch</w:t>
                        </w:r>
                      </w:p>
                      <w:p w14:paraId="1D7F52F9" w14:textId="77777777" w:rsidR="000B05C3" w:rsidRPr="000B05C3" w:rsidRDefault="000B05C3" w:rsidP="00A050F9">
                        <w:pPr>
                          <w:pStyle w:val="BoxText-Left"/>
                          <w:rPr>
                            <w:sz w:val="24"/>
                          </w:rPr>
                        </w:pPr>
                        <w:r w:rsidRPr="000B05C3">
                          <w:rPr>
                            <w:sz w:val="24"/>
                          </w:rPr>
                          <w:t>6: Homecoming Parade</w:t>
                        </w:r>
                      </w:p>
                      <w:p w14:paraId="389ECE3C" w14:textId="77777777" w:rsidR="000B05C3" w:rsidRPr="000B05C3" w:rsidRDefault="000B05C3" w:rsidP="00A050F9">
                        <w:pPr>
                          <w:pStyle w:val="BoxText-Left"/>
                          <w:rPr>
                            <w:b/>
                            <w:sz w:val="24"/>
                          </w:rPr>
                        </w:pPr>
                        <w:r w:rsidRPr="000B05C3">
                          <w:rPr>
                            <w:sz w:val="24"/>
                          </w:rPr>
                          <w:t xml:space="preserve">7: Homecoming Football Game </w:t>
                        </w:r>
                      </w:p>
                      <w:p w14:paraId="3F5A9AFB" w14:textId="77777777" w:rsidR="000B05C3" w:rsidRPr="000B05C3" w:rsidRDefault="000B05C3" w:rsidP="00A050F9">
                        <w:pPr>
                          <w:pStyle w:val="BoxText-Left"/>
                          <w:rPr>
                            <w:sz w:val="24"/>
                          </w:rPr>
                        </w:pPr>
                        <w:r w:rsidRPr="000B05C3">
                          <w:rPr>
                            <w:sz w:val="24"/>
                          </w:rPr>
                          <w:t>8: Homecoming Dance</w:t>
                        </w:r>
                      </w:p>
                      <w:p w14:paraId="11F85818" w14:textId="77777777" w:rsidR="000B05C3" w:rsidRPr="000B05C3" w:rsidRDefault="000B05C3" w:rsidP="00A050F9">
                        <w:pPr>
                          <w:pStyle w:val="BoxText-Left"/>
                          <w:rPr>
                            <w:sz w:val="24"/>
                          </w:rPr>
                        </w:pPr>
                        <w:r w:rsidRPr="000B05C3">
                          <w:rPr>
                            <w:sz w:val="24"/>
                          </w:rPr>
                          <w:t>12: Ag Sales, Greenhand Quiz Bowl, and SAE Expo</w:t>
                        </w:r>
                      </w:p>
                      <w:p w14:paraId="7F583A13" w14:textId="77777777" w:rsidR="000B05C3" w:rsidRPr="000B05C3" w:rsidRDefault="000B05C3" w:rsidP="00A050F9">
                        <w:pPr>
                          <w:pStyle w:val="BoxText-Left"/>
                          <w:rPr>
                            <w:sz w:val="24"/>
                          </w:rPr>
                        </w:pPr>
                        <w:r w:rsidRPr="000B05C3">
                          <w:rPr>
                            <w:sz w:val="24"/>
                          </w:rPr>
                          <w:t>14: Parkland Open House</w:t>
                        </w:r>
                      </w:p>
                      <w:p w14:paraId="76B8F54B" w14:textId="77777777" w:rsidR="000B05C3" w:rsidRPr="000B05C3" w:rsidRDefault="000B05C3" w:rsidP="00A050F9">
                        <w:pPr>
                          <w:pStyle w:val="BoxText-Left"/>
                          <w:rPr>
                            <w:sz w:val="24"/>
                          </w:rPr>
                        </w:pPr>
                        <w:r w:rsidRPr="000B05C3">
                          <w:rPr>
                            <w:sz w:val="24"/>
                          </w:rPr>
                          <w:t>18: Chapter FFA Meeting 6-7pm</w:t>
                        </w:r>
                      </w:p>
                      <w:p w14:paraId="30A72AF8" w14:textId="77777777" w:rsidR="000B05C3" w:rsidRPr="000B05C3" w:rsidRDefault="000B05C3" w:rsidP="00A050F9">
                        <w:pPr>
                          <w:pStyle w:val="BoxText-Left"/>
                          <w:rPr>
                            <w:sz w:val="24"/>
                          </w:rPr>
                        </w:pPr>
                        <w:r w:rsidRPr="000B05C3">
                          <w:rPr>
                            <w:sz w:val="24"/>
                          </w:rPr>
                          <w:t>19-22: National FFA Convention</w:t>
                        </w:r>
                      </w:p>
                      <w:p w14:paraId="18283527" w14:textId="77777777" w:rsidR="000B05C3" w:rsidRPr="00237DC8" w:rsidRDefault="000B05C3" w:rsidP="00A050F9">
                        <w:pPr>
                          <w:pStyle w:val="BoxText-Left"/>
                        </w:pPr>
                      </w:p>
                    </w:txbxContent>
                  </v:textbox>
                </v:shape>
                <v:shape id="Text Box 14" o:spid="_x0000_s1059" type="#_x0000_t202" style="position:absolute;left:91440;top:346075;width:239458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v:textbox>
                </v:shape>
                <v:shape id="Text Box 17" o:spid="_x0000_s1060" type="#_x0000_t202" style="position:absolute;left:91440;top:686435;width:2394585;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61" type="#_x0000_t202" style="position:absolute;left:91440;top:1026160;width:239458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2" type="#_x0000_t202" style="position:absolute;left:91440;top:1366520;width:2394585;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63" type="#_x0000_t202" style="position:absolute;left:91440;top:1706245;width:2394585;height:605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64" type="#_x0000_t202" style="position:absolute;left:91440;top:2310130;width:283527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65" type="#_x0000_t202" style="position:absolute;left:91440;top:2650490;width:283527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66" type="#_x0000_t202" style="position:absolute;left:91440;top:2990850;width:2835275;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0B05C3">
        <w:rPr>
          <w:noProof/>
        </w:rPr>
        <mc:AlternateContent>
          <mc:Choice Requires="wps">
            <w:drawing>
              <wp:anchor distT="0" distB="0" distL="114300" distR="114300" simplePos="0" relativeHeight="251649536" behindDoc="0" locked="0" layoutInCell="1" allowOverlap="1" wp14:anchorId="4C84F882" wp14:editId="34FC0C6F">
                <wp:simplePos x="0" y="0"/>
                <wp:positionH relativeFrom="page">
                  <wp:posOffset>640080</wp:posOffset>
                </wp:positionH>
                <wp:positionV relativeFrom="page">
                  <wp:posOffset>2968625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3C94104" w14:textId="77777777" w:rsidR="000B05C3" w:rsidRPr="009E2A28" w:rsidRDefault="000B05C3" w:rsidP="00A050F9">
                            <w:pPr>
                              <w:pStyle w:val="Boxheading-medium"/>
                            </w:pPr>
                            <w:r>
                              <w:t>Upcoming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7" type="#_x0000_t202" style="position:absolute;margin-left:50.4pt;margin-top:233.7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" filled="f" fillcolor="#b3cfff" stroked="f" strokecolor="#b3cfff" strokeweight="1.5pt">
                <v:fill color2="#3f80cd" focus="100%" type="gradient">
                  <o:fill v:ext="view" type="gradientUnscaled"/>
                </v:fill>
                <v:textbox inset=",0,,0">
                  <w:txbxContent>
                    <w:p w14:paraId="63C94104" w14:textId="77777777" w:rsidR="000B05C3" w:rsidRPr="009E2A28" w:rsidRDefault="000B05C3" w:rsidP="00A050F9">
                      <w:pPr>
                        <w:pStyle w:val="Boxheading-medium"/>
                      </w:pPr>
                      <w:r>
                        <w:t>Upcoming Events:</w:t>
                      </w:r>
                    </w:p>
                  </w:txbxContent>
                </v:textbox>
                <w10:wrap type="through" anchorx="page" anchory="page"/>
              </v:shape>
            </w:pict>
          </mc:Fallback>
        </mc:AlternateContent>
      </w:r>
      <w:r w:rsidR="00237DC8">
        <w:rPr>
          <w:noProof/>
        </w:rPr>
        <mc:AlternateContent>
          <mc:Choice Requires="wps">
            <w:drawing>
              <wp:anchor distT="0" distB="0" distL="114300" distR="114300" simplePos="0" relativeHeight="251647488" behindDoc="0" locked="0" layoutInCell="1" allowOverlap="1" wp14:anchorId="0B4C86F2" wp14:editId="4475C222">
                <wp:simplePos x="0" y="0"/>
                <wp:positionH relativeFrom="page">
                  <wp:posOffset>3937635</wp:posOffset>
                </wp:positionH>
                <wp:positionV relativeFrom="page">
                  <wp:posOffset>2603500</wp:posOffset>
                </wp:positionV>
                <wp:extent cx="3374390" cy="228600"/>
                <wp:effectExtent l="0" t="0" r="0" b="0"/>
                <wp:wrapThrough wrapText="bothSides">
                  <wp:wrapPolygon edited="0">
                    <wp:start x="163" y="0"/>
                    <wp:lineTo x="163" y="19200"/>
                    <wp:lineTo x="21299" y="19200"/>
                    <wp:lineTo x="21299"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DFC1D2A" w14:textId="77777777" w:rsidR="000B05C3" w:rsidRDefault="000B05C3" w:rsidP="00A050F9">
                            <w:pPr>
                              <w:pStyle w:val="Heading4"/>
                            </w:pPr>
                            <w:r>
                              <w:t>Chapter Visits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68" type="#_x0000_t202" style="position:absolute;margin-left:310.05pt;margin-top:205pt;width:265.7pt;height: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" filled="f" fillcolor="#b3cfff" stroked="f" strokecolor="#b3cfff" strokeweight="1.5pt">
                <v:fill color2="#3f80cd" focus="100%" type="gradient">
                  <o:fill v:ext="view" type="gradientUnscaled"/>
                </v:fill>
                <v:textbox inset=",0,,0">
                  <w:txbxContent>
                    <w:p w14:paraId="5DFC1D2A" w14:textId="77777777" w:rsidR="000B05C3" w:rsidRDefault="000B05C3" w:rsidP="00A050F9">
                      <w:pPr>
                        <w:pStyle w:val="Heading4"/>
                      </w:pPr>
                      <w:r>
                        <w:t>Chapter Visits</w:t>
                      </w:r>
                    </w:p>
                  </w:txbxContent>
                </v:textbox>
                <w10:wrap type="through" anchorx="page" anchory="page"/>
              </v:shape>
            </w:pict>
          </mc:Fallback>
        </mc:AlternateContent>
      </w:r>
      <w:r w:rsidR="00237DC8">
        <w:rPr>
          <w:noProof/>
        </w:rPr>
        <w:drawing>
          <wp:anchor distT="0" distB="0" distL="118745" distR="118745" simplePos="0" relativeHeight="251681280" behindDoc="0" locked="0" layoutInCell="1" allowOverlap="1" wp14:anchorId="17482DE0" wp14:editId="74A57AF3">
            <wp:simplePos x="0" y="0"/>
            <wp:positionH relativeFrom="page">
              <wp:posOffset>1286510</wp:posOffset>
            </wp:positionH>
            <wp:positionV relativeFrom="page">
              <wp:posOffset>686435</wp:posOffset>
            </wp:positionV>
            <wp:extent cx="1535778" cy="1917065"/>
            <wp:effectExtent l="330200" t="203200" r="344170" b="216535"/>
            <wp:wrapSquare wrapText="bothSides"/>
            <wp:docPr id="7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35948" cy="1917277"/>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65E7A">
        <w:rPr>
          <w:noProof/>
        </w:rPr>
        <mc:AlternateContent>
          <mc:Choice Requires="wps">
            <w:drawing>
              <wp:anchor distT="0" distB="0" distL="114300" distR="114300" simplePos="0" relativeHeight="251651584" behindDoc="0" locked="0" layoutInCell="1" allowOverlap="1" wp14:anchorId="7EEF8F3B" wp14:editId="0B6AAC00">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2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0" rIns="91440" bIns="0" anchor="t" anchorCtr="0" upright="1">
                        <a:noAutofit/>
                      </wps:bodyPr>
                    </wps:wsp>
                  </a:graphicData>
                </a:graphic>
              </wp:anchor>
            </w:drawing>
          </mc:Choice>
          <mc:Fallback>
            <w:pict>
              <v:shape id="Text Box 1522" o:spid="_x0000_s1069" type="#_x0000_t202" style="position:absolute;margin-left:310.05pt;margin-top:46.1pt;width:265.95pt;height:197.4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" mv:complextextbox="1" filled="f" fillcolor="#b3cfff" stroked="f" strokecolor="#b3cfff" strokeweight="1.5pt">
                <v:fill color2="#3f80cd" focus="100%" type="gradient">
                  <o:fill v:ext="view" type="gradientUnscaled"/>
                </v:fill>
                <v:textbox inset=",0,,0">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68BF7457" wp14:editId="165528E3">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9aa8d6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7171EC73" wp14:editId="5C0E385F">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5870bb [3205]" stroked="f" strokecolor="#b3cfff" strokeweight="1.5pt">
                <v:shadow opacity="42597f" mv:blur="38100f" offset="0,2pt"/>
                <v:textbox inset=",7.2pt,,7.2pt"/>
                <w10:wrap anchorx="page" anchory="page"/>
              </v:rect>
            </w:pict>
          </mc:Fallback>
        </mc:AlternateContent>
      </w:r>
    </w:p>
    <w:p w14:paraId="13B218C8" w14:textId="77777777" w:rsidR="00DB089A" w:rsidRDefault="005471BF" w:rsidP="00A050F9">
      <w:r>
        <w:rPr>
          <w:noProof/>
        </w:rPr>
        <w:lastRenderedPageBreak/>
        <mc:AlternateContent>
          <mc:Choice Requires="wps">
            <w:drawing>
              <wp:anchor distT="0" distB="0" distL="114300" distR="114300" simplePos="0" relativeHeight="251666944" behindDoc="0" locked="0" layoutInCell="1" allowOverlap="1" wp14:anchorId="320E9BD5" wp14:editId="28957F49">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171" y="21561"/>
                    <wp:lineTo x="21343"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1CF34962" w14:textId="77777777" w:rsidR="000B05C3" w:rsidRDefault="000B05C3" w:rsidP="00A050F9">
                            <w:pPr>
                              <w:pStyle w:val="Boxheading-medium"/>
                            </w:pPr>
                            <w:r w:rsidRPr="007E4D85">
                              <w:t>In hac habitasse platea dictumst.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70" type="#_x0000_t202" style="position:absolute;margin-left:54pt;margin-top:57.5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" filled="f" fillcolor="#b3cfff" stroked="f" strokecolor="#b3cfff" strokeweight="1.5pt">
                <v:fill color2="#3f80cd" focus="100%" type="gradient">
                  <o:fill v:ext="view" type="gradientUnscaled"/>
                </v:fill>
                <v:stroke o:forcedash="t"/>
                <v:textbox inset=",0,,0">
                  <w:txbxContent>
                    <w:p w14:paraId="1CF34962" w14:textId="77777777" w:rsidR="000B05C3" w:rsidRDefault="000B05C3" w:rsidP="00A050F9">
                      <w:pPr>
                        <w:pStyle w:val="Boxheading-medium"/>
                      </w:pPr>
                      <w:r w:rsidRPr="007E4D85">
                        <w:t>In hac habitasse platea dictumst.</w:t>
                      </w:r>
                    </w:p>
                  </w:txbxContent>
                </v:textbox>
                <w10:wrap type="through" anchorx="page" anchory="page"/>
              </v:shape>
            </w:pict>
          </mc:Fallback>
        </mc:AlternateContent>
      </w:r>
      <w:bookmarkStart w:id="0" w:name="_GoBack"/>
      <w:bookmarkEnd w:id="0"/>
    </w:p>
    <w:sectPr w:rsidR="00DB089A" w:rsidSect="00A050F9">
      <w:headerReference w:type="first" r:id="rId24"/>
      <w:foot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6CCB2" w14:textId="77777777" w:rsidR="000C4141" w:rsidRDefault="000C4141">
      <w:r>
        <w:separator/>
      </w:r>
    </w:p>
  </w:endnote>
  <w:endnote w:type="continuationSeparator" w:id="0">
    <w:p w14:paraId="19FE0CF4" w14:textId="77777777" w:rsidR="000C4141" w:rsidRDefault="000C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American Typewriter">
    <w:panose1 w:val="02090604020004020304"/>
    <w:charset w:val="00"/>
    <w:family w:val="auto"/>
    <w:pitch w:val="variable"/>
    <w:sig w:usb0="A000006F" w:usb1="00000019" w:usb2="00000000" w:usb3="00000000" w:csb0="000001FB"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57CE" w14:textId="77777777" w:rsidR="000B05C3" w:rsidRDefault="000B05C3">
    <w:pPr>
      <w:pStyle w:val="Footer"/>
    </w:pPr>
    <w:r>
      <w:rPr>
        <w:noProof/>
      </w:rPr>
      <mc:AlternateContent>
        <mc:Choice Requires="wps">
          <w:drawing>
            <wp:anchor distT="0" distB="0" distL="114300" distR="114300" simplePos="0" relativeHeight="251659265" behindDoc="0" locked="0" layoutInCell="1" allowOverlap="1" wp14:anchorId="6E6554CA" wp14:editId="4072C264">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5173484" w14:textId="77777777" w:rsidR="000B05C3" w:rsidRDefault="000B05C3" w:rsidP="00A050F9">
                          <w:pPr>
                            <w:pStyle w:val="Page"/>
                          </w:pPr>
                          <w:r>
                            <w:fldChar w:fldCharType="begin"/>
                          </w:r>
                          <w:r>
                            <w:instrText xml:space="preserve"> PAGE  \* MERGEFORMAT </w:instrText>
                          </w:r>
                          <w:r>
                            <w:fldChar w:fldCharType="separate"/>
                          </w:r>
                          <w:r w:rsidR="000C4141">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1"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style="mso-next-textbox:#Text Box 7" inset=",0,,0">
                <w:txbxContent>
                  <w:p w14:paraId="25173484" w14:textId="77777777" w:rsidR="000B05C3" w:rsidRDefault="000B05C3" w:rsidP="00A050F9">
                    <w:pPr>
                      <w:pStyle w:val="Page"/>
                    </w:pPr>
                    <w:r>
                      <w:fldChar w:fldCharType="begin"/>
                    </w:r>
                    <w:r>
                      <w:instrText xml:space="preserve"> PAGE  \* MERGEFORMAT </w:instrText>
                    </w:r>
                    <w:r>
                      <w:fldChar w:fldCharType="separate"/>
                    </w:r>
                    <w:r w:rsidR="000C4141">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77605" w14:textId="77777777" w:rsidR="000B05C3" w:rsidRDefault="000B05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15EC4" w14:textId="77777777" w:rsidR="000C4141" w:rsidRDefault="000C4141">
      <w:r>
        <w:separator/>
      </w:r>
    </w:p>
  </w:footnote>
  <w:footnote w:type="continuationSeparator" w:id="0">
    <w:p w14:paraId="0F37CF0C" w14:textId="77777777" w:rsidR="000C4141" w:rsidRDefault="000C41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66186" w14:textId="77777777" w:rsidR="000B05C3" w:rsidRDefault="000B05C3">
    <w:pPr>
      <w:pStyle w:val="Header"/>
    </w:pPr>
    <w:r>
      <w:rPr>
        <w:noProof/>
      </w:rPr>
      <mc:AlternateContent>
        <mc:Choice Requires="wps">
          <w:drawing>
            <wp:anchor distT="0" distB="0" distL="114300" distR="114300" simplePos="0" relativeHeight="251659264" behindDoc="0" locked="0" layoutInCell="0" allowOverlap="1" wp14:anchorId="2E8ABC53" wp14:editId="1B678BA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7EAA2" w14:textId="77777777" w:rsidR="000B05C3" w:rsidRDefault="000B05C3">
    <w:pPr>
      <w:pStyle w:val="Header"/>
    </w:pPr>
    <w:r>
      <w:rPr>
        <w:noProof/>
      </w:rPr>
      <mc:AlternateContent>
        <mc:Choice Requires="wps">
          <w:drawing>
            <wp:anchor distT="0" distB="0" distL="114300" distR="114300" simplePos="0" relativeHeight="251658240" behindDoc="0" locked="0" layoutInCell="0" allowOverlap="1" wp14:anchorId="0D985DA8" wp14:editId="294DBC04">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11BC8" w14:textId="77777777" w:rsidR="000B05C3" w:rsidRDefault="000B05C3">
    <w:pPr>
      <w:pStyle w:val="Header"/>
    </w:pPr>
    <w:r>
      <w:rPr>
        <w:noProof/>
      </w:rPr>
      <mc:AlternateContent>
        <mc:Choice Requires="wps">
          <w:drawing>
            <wp:anchor distT="0" distB="0" distL="114300" distR="114300" simplePos="0" relativeHeight="251659267" behindDoc="0" locked="0" layoutInCell="0" allowOverlap="1" wp14:anchorId="2632B1F5" wp14:editId="01E1C8F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68507BB"/>
    <w:multiLevelType w:val="hybridMultilevel"/>
    <w:tmpl w:val="2A44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0A7015"/>
    <w:rsid w:val="000435EF"/>
    <w:rsid w:val="000A7015"/>
    <w:rsid w:val="000B05C3"/>
    <w:rsid w:val="000C4141"/>
    <w:rsid w:val="00140482"/>
    <w:rsid w:val="00226F19"/>
    <w:rsid w:val="00237DC8"/>
    <w:rsid w:val="002C4A88"/>
    <w:rsid w:val="00302A6F"/>
    <w:rsid w:val="00316EFD"/>
    <w:rsid w:val="003336B4"/>
    <w:rsid w:val="003C568E"/>
    <w:rsid w:val="003E5899"/>
    <w:rsid w:val="00472340"/>
    <w:rsid w:val="005471BF"/>
    <w:rsid w:val="00576B7C"/>
    <w:rsid w:val="00594CE2"/>
    <w:rsid w:val="005F58CA"/>
    <w:rsid w:val="0067057D"/>
    <w:rsid w:val="00753D6E"/>
    <w:rsid w:val="008C000A"/>
    <w:rsid w:val="009F65DE"/>
    <w:rsid w:val="00A050F9"/>
    <w:rsid w:val="00A10F33"/>
    <w:rsid w:val="00AC605A"/>
    <w:rsid w:val="00AE04C3"/>
    <w:rsid w:val="00B82996"/>
    <w:rsid w:val="00B863B5"/>
    <w:rsid w:val="00C00863"/>
    <w:rsid w:val="00C16D5B"/>
    <w:rsid w:val="00C47AD3"/>
    <w:rsid w:val="00C57849"/>
    <w:rsid w:val="00D101B9"/>
    <w:rsid w:val="00D1166B"/>
    <w:rsid w:val="00D57657"/>
    <w:rsid w:val="00DB089A"/>
    <w:rsid w:val="00DD2C6A"/>
    <w:rsid w:val="00E147B9"/>
    <w:rsid w:val="00E65E7A"/>
    <w:rsid w:val="00EF5A95"/>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D1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header" Target="header3.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55</TotalTime>
  <Pages>4</Pages>
  <Words>7</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Swigart</dc:creator>
  <cp:keywords/>
  <dc:description/>
  <cp:lastModifiedBy>Adam Swigart</cp:lastModifiedBy>
  <cp:revision>2</cp:revision>
  <cp:lastPrinted>2016-10-03T23:31:00Z</cp:lastPrinted>
  <dcterms:created xsi:type="dcterms:W3CDTF">2016-10-03T22:35:00Z</dcterms:created>
  <dcterms:modified xsi:type="dcterms:W3CDTF">2016-10-11T21:02:00Z</dcterms:modified>
  <cp:category/>
</cp:coreProperties>
</file>